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ED044" w14:textId="2AFD8748" w:rsidR="007B6BA4" w:rsidRPr="00FB16F2" w:rsidRDefault="00FB16F2" w:rsidP="0063711B">
      <w:pPr>
        <w:pStyle w:val="AnchorLine"/>
      </w:pPr>
      <w:r>
        <w:rPr>
          <w:noProof/>
        </w:rPr>
        <mc:AlternateContent>
          <mc:Choice Requires="wpc">
            <w:drawing>
              <wp:anchor distT="0" distB="0" distL="114300" distR="114300" simplePos="0" relativeHeight="251661312" behindDoc="1" locked="0" layoutInCell="1" allowOverlap="1" wp14:anchorId="5C5DB298" wp14:editId="1BA9BED4">
                <wp:simplePos x="0" y="0"/>
                <wp:positionH relativeFrom="page">
                  <wp:posOffset>5849620</wp:posOffset>
                </wp:positionH>
                <wp:positionV relativeFrom="page">
                  <wp:posOffset>518160</wp:posOffset>
                </wp:positionV>
                <wp:extent cx="1080000" cy="1124717"/>
                <wp:effectExtent l="0" t="0" r="6350" b="0"/>
                <wp:wrapNone/>
                <wp:docPr id="1055628396" name="Lærred 2" descr="Københavns Kommune" title="Københavns Kommun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9599930" name="Freeform 5" descr="Københavns Kommune" title="Københavns Kommune"/>
                        <wps:cNvSpPr>
                          <a:spLocks noEditPoints="1"/>
                        </wps:cNvSpPr>
                        <wps:spPr bwMode="auto">
                          <a:xfrm>
                            <a:off x="0" y="-3390"/>
                            <a:ext cx="1081776" cy="1128107"/>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rgbClr val="000C2E"/>
                          </a:solidFill>
                          <a:ln>
                            <a:noFill/>
                          </a:ln>
                        </wps:spPr>
                        <wps:bodyPr rot="0" vert="horz" wrap="square" lIns="23244" tIns="11622" rIns="23244" bIns="1162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AD6CD5" id="Lærred 2" o:spid="_x0000_s1026" editas="canvas" alt="Titel: Københavns Kommune - Beskrivelse: Københavns Kommune" style="position:absolute;margin-left:460.6pt;margin-top:40.8pt;width:85.05pt;height:88.55pt;z-index:-251655168;mso-position-horizontal-relative:page;mso-position-vertical-relative:page" coordsize="10795,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øbenhavns Kommune" style="position:absolute;width:10795;height:11245;visibility:visible;mso-wrap-style:square">
                  <v:fill o:detectmouseclick="t"/>
                  <v:path o:connecttype="none"/>
                </v:shape>
                <v:shape id="Freeform 5" o:spid="_x0000_s1028" alt="Københavns Kommune" style="position:absolute;top:-33;width:10817;height:11280;visibility:visible;mso-wrap-style:square;v-text-anchor:top" coordsize="6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000c2e" stroked="f">
                  <v:path arrowok="t" o:connecttype="custom" o:connectlocs="576257,355336;628017,326013;588334,407084;502068,396735;577982,464007;596961,481257;521047,602002;540025,229416;384746,508856;367493,467457;310558,450208;295030,522655;740163,426059;747064,508856;729811,467457;674600,450208;659072,522655;350240,279439;403725,300139;645270,741722;222566,708948;577982,757246;698755,802094;270875,781395;698755,802094;866111,1012536;848858,1026336;410626,1041860;393373,1095333;324360,119020;248446,72447;971355,422609;988609,500231;978257,655475;1078325,674449;222566,1043585;213940,1017711;248446,995287;36232,853842;928222,798645;1019664,795195;410626,50023;460661,68997;883364,865917;182884,893516;87991,929740;103519,902141;869562,120745;959278,208717;702205,29324;814351,82797;469287,1033236;536575,1126382;621115,105221;543476,41398;1024840,301863;648721,1074634;674600,1010811" o:connectangles="0,0,0,0,0,0,0,0,0,0,0,0,0,0,0,0,0,0,0,0,0,0,0,0,0,0,0,0,0,0,0,0,0,0,0,0,0,0,0,0,0,0,0,0,0,0,0,0,0,0,0,0,0,0,0,0,0,0"/>
                  <o:lock v:ext="edit" verticies="t"/>
                </v:shape>
                <w10:wrap anchorx="page" anchory="page"/>
              </v:group>
            </w:pict>
          </mc:Fallback>
        </mc:AlternateContent>
      </w:r>
      <w:r w:rsidR="00A53D7A" w:rsidRPr="00FB16F2">
        <w:tab/>
      </w:r>
      <w:r w:rsidR="00A53D7A" w:rsidRPr="00FB16F2">
        <w:tab/>
      </w:r>
      <w:r w:rsidR="00A53D7A" w:rsidRPr="00FB16F2">
        <w:tab/>
      </w:r>
    </w:p>
    <w:tbl>
      <w:tblPr>
        <w:tblStyle w:val="Tabel-Gitter"/>
        <w:tblpPr w:vertAnchor="page" w:horzAnchor="page" w:tblpX="9215" w:tblpY="6068"/>
        <w:tblOverlap w:val="never"/>
        <w:tblW w:w="0" w:type="auto"/>
        <w:tblCellMar>
          <w:left w:w="0" w:type="dxa"/>
          <w:right w:w="0" w:type="dxa"/>
        </w:tblCellMar>
        <w:tblLook w:val="0400" w:firstRow="0" w:lastRow="0" w:firstColumn="0" w:lastColumn="0" w:noHBand="0" w:noVBand="1"/>
        <w:tblCaption w:val="Dokument og afsenderinformation"/>
        <w:tblDescription w:val="Dokument og afsenderinformation"/>
      </w:tblPr>
      <w:tblGrid>
        <w:gridCol w:w="2552"/>
      </w:tblGrid>
      <w:tr w:rsidR="000E12FF" w:rsidRPr="00FB16F2" w14:paraId="5B82BCA0" w14:textId="77777777" w:rsidTr="00024E3E">
        <w:trPr>
          <w:cantSplit/>
          <w:trHeight w:val="397"/>
        </w:trPr>
        <w:tc>
          <w:tcPr>
            <w:tcW w:w="2552" w:type="dxa"/>
            <w:tcBorders>
              <w:top w:val="nil"/>
              <w:left w:val="nil"/>
              <w:bottom w:val="nil"/>
              <w:right w:val="nil"/>
            </w:tcBorders>
          </w:tcPr>
          <w:p w14:paraId="29C3E707" w14:textId="4386ECC8" w:rsidR="004B45C7" w:rsidRPr="00FB16F2" w:rsidRDefault="00FB16F2" w:rsidP="00FB16F2">
            <w:pPr>
              <w:pStyle w:val="Afsenderinfofed"/>
            </w:pPr>
            <w:r w:rsidRPr="00FB16F2">
              <w:t>30. august 2024</w:t>
            </w:r>
          </w:p>
        </w:tc>
      </w:tr>
      <w:tr w:rsidR="000E12FF" w:rsidRPr="00FB16F2" w14:paraId="67F561EA" w14:textId="77777777" w:rsidTr="00024E3E">
        <w:trPr>
          <w:cantSplit/>
          <w:trHeight w:val="2835"/>
        </w:trPr>
        <w:tc>
          <w:tcPr>
            <w:tcW w:w="2552" w:type="dxa"/>
            <w:tcBorders>
              <w:top w:val="nil"/>
              <w:left w:val="nil"/>
              <w:bottom w:val="nil"/>
              <w:right w:val="nil"/>
            </w:tcBorders>
          </w:tcPr>
          <w:p w14:paraId="0F146CB7" w14:textId="39D148BB" w:rsidR="00FB16F2" w:rsidRPr="00FB16F2" w:rsidRDefault="00FB16F2" w:rsidP="00FB16F2">
            <w:pPr>
              <w:pStyle w:val="Afsenderinfo"/>
            </w:pPr>
            <w:r w:rsidRPr="00FB16F2">
              <w:t>Sagsnr.</w:t>
            </w:r>
          </w:p>
          <w:p w14:paraId="2E085667" w14:textId="77777777" w:rsidR="00FB16F2" w:rsidRPr="00FB16F2" w:rsidRDefault="00077B87" w:rsidP="00FB16F2">
            <w:pPr>
              <w:pStyle w:val="Afsenderinfo"/>
            </w:pPr>
            <w:sdt>
              <w:sdtPr>
                <w:tag w:val="ToCase.Name"/>
                <w:id w:val="1960914104"/>
                <w:placeholder>
                  <w:docPart w:val="371E402AC66B4B76885C37E5B1F459FC"/>
                </w:placeholder>
                <w:dataBinding w:prefixMappings="xmlns:gbs='http://www.software-innovation.no/growBusinessDocument'" w:xpath="/gbs:GrowBusinessDocument/gbs:ToCase.Name[@gbs:key='10034']" w:storeItemID="{7C54416E-450F-4483-BBCD-71EA80432FD1}"/>
                <w:text/>
              </w:sdtPr>
              <w:sdtEndPr/>
              <w:sdtContent>
                <w:r w:rsidR="00FB16F2" w:rsidRPr="00FB16F2">
                  <w:t>2024-0292003</w:t>
                </w:r>
              </w:sdtContent>
            </w:sdt>
          </w:p>
          <w:p w14:paraId="1BB2F25E" w14:textId="0C3CA074" w:rsidR="00FB16F2" w:rsidRPr="00FB16F2" w:rsidRDefault="00FB16F2" w:rsidP="00FB16F2">
            <w:pPr>
              <w:pStyle w:val="Afsenderinfo"/>
            </w:pPr>
          </w:p>
          <w:p w14:paraId="5BED841C" w14:textId="57E05D92" w:rsidR="00FB16F2" w:rsidRPr="00FB16F2" w:rsidRDefault="00FB16F2" w:rsidP="00FB16F2">
            <w:pPr>
              <w:pStyle w:val="Afsenderinfo"/>
            </w:pPr>
            <w:proofErr w:type="spellStart"/>
            <w:r w:rsidRPr="00FB16F2">
              <w:t>Dokumentnr</w:t>
            </w:r>
            <w:proofErr w:type="spellEnd"/>
            <w:r w:rsidRPr="00FB16F2">
              <w:t>.</w:t>
            </w:r>
          </w:p>
          <w:p w14:paraId="72CF2021" w14:textId="1455448C" w:rsidR="00FB16F2" w:rsidRPr="00FB16F2" w:rsidRDefault="00077B87" w:rsidP="00FB16F2">
            <w:pPr>
              <w:pStyle w:val="Afsenderinfo"/>
            </w:pPr>
            <w:sdt>
              <w:sdtPr>
                <w:tag w:val="DocumentNumber"/>
                <w:id w:val="1854916610"/>
                <w:placeholder>
                  <w:docPart w:val="E903F1CDBC6D447B8F13A606B8FC10A0"/>
                </w:placeholder>
                <w:dataBinding w:prefixMappings="xmlns:gbs='http://www.software-innovation.no/growBusinessDocument'" w:xpath="/gbs:GrowBusinessDocument/gbs:DocumentNumber[@gbs:key='10035']" w:storeItemID="{7C54416E-450F-4483-BBCD-71EA80432FD1}"/>
                <w:text/>
              </w:sdtPr>
              <w:sdtEndPr/>
              <w:sdtContent>
                <w:r w:rsidR="00FB16F2" w:rsidRPr="00FB16F2">
                  <w:t>2024-0292003-6</w:t>
                </w:r>
              </w:sdtContent>
            </w:sdt>
          </w:p>
          <w:p w14:paraId="084124EF" w14:textId="77777777" w:rsidR="00FB16F2" w:rsidRPr="00FB16F2" w:rsidRDefault="00FB16F2" w:rsidP="00FB16F2">
            <w:pPr>
              <w:pStyle w:val="Afsenderinfo"/>
            </w:pPr>
          </w:p>
          <w:p w14:paraId="0F7BCCE4" w14:textId="77777777" w:rsidR="00FB16F2" w:rsidRPr="00FB16F2" w:rsidRDefault="00FB16F2" w:rsidP="00FB16F2">
            <w:pPr>
              <w:pStyle w:val="Afsenderinfo"/>
            </w:pPr>
            <w:r w:rsidRPr="00FB16F2">
              <w:t>Sagsbehandler</w:t>
            </w:r>
          </w:p>
          <w:p w14:paraId="5163425A" w14:textId="177DF98D" w:rsidR="000E12FF" w:rsidRPr="00FB16F2" w:rsidRDefault="00FB16F2" w:rsidP="00FB16F2">
            <w:pPr>
              <w:pStyle w:val="Afsenderinfo"/>
            </w:pPr>
            <w:r w:rsidRPr="00FB16F2">
              <w:t>Sofie Astrid Jensen</w:t>
            </w:r>
          </w:p>
        </w:tc>
      </w:tr>
      <w:tr w:rsidR="000E12FF" w:rsidRPr="00FB16F2" w14:paraId="6E475EAC" w14:textId="77777777" w:rsidTr="00024E3E">
        <w:trPr>
          <w:cantSplit/>
          <w:trHeight w:val="6123"/>
        </w:trPr>
        <w:tc>
          <w:tcPr>
            <w:tcW w:w="2552" w:type="dxa"/>
            <w:tcBorders>
              <w:top w:val="nil"/>
              <w:left w:val="nil"/>
              <w:bottom w:val="nil"/>
              <w:right w:val="nil"/>
            </w:tcBorders>
            <w:vAlign w:val="bottom"/>
          </w:tcPr>
          <w:p w14:paraId="466E9793" w14:textId="77777777" w:rsidR="002F2548" w:rsidRPr="00FB16F2" w:rsidRDefault="002F2548" w:rsidP="00024E3E">
            <w:pPr>
              <w:pStyle w:val="Afsenderinfo"/>
            </w:pPr>
          </w:p>
          <w:p w14:paraId="4CF4FA6C" w14:textId="573EF3E4" w:rsidR="00FB16F2" w:rsidRPr="00FB16F2" w:rsidRDefault="00FB16F2" w:rsidP="00FB16F2">
            <w:pPr>
              <w:pStyle w:val="Afsenderinfo"/>
            </w:pPr>
            <w:r w:rsidRPr="00FB16F2">
              <w:t>Amager Vest Lokaludvalg</w:t>
            </w:r>
          </w:p>
          <w:p w14:paraId="11D0E59B" w14:textId="77777777" w:rsidR="00FB16F2" w:rsidRPr="00FB16F2" w:rsidRDefault="00FB16F2" w:rsidP="00FB16F2">
            <w:pPr>
              <w:pStyle w:val="Afsenderinfo"/>
            </w:pPr>
          </w:p>
          <w:p w14:paraId="7DCAFAC8" w14:textId="77777777" w:rsidR="00FB16F2" w:rsidRPr="00FB16F2" w:rsidRDefault="00FB16F2" w:rsidP="00FB16F2">
            <w:pPr>
              <w:pStyle w:val="Afsenderinfo"/>
            </w:pPr>
            <w:r w:rsidRPr="00FB16F2">
              <w:t>Sundholmsvej 8</w:t>
            </w:r>
          </w:p>
          <w:p w14:paraId="58A0E3D4" w14:textId="77777777" w:rsidR="00FB16F2" w:rsidRPr="00FB16F2" w:rsidRDefault="00FB16F2" w:rsidP="00FB16F2">
            <w:pPr>
              <w:pStyle w:val="Afsenderinfo"/>
            </w:pPr>
            <w:r w:rsidRPr="00FB16F2">
              <w:t>2300 København S</w:t>
            </w:r>
          </w:p>
          <w:p w14:paraId="576C6573" w14:textId="77777777" w:rsidR="00FB16F2" w:rsidRPr="00FB16F2" w:rsidRDefault="00FB16F2" w:rsidP="00FB16F2">
            <w:pPr>
              <w:pStyle w:val="Afsenderinfo"/>
            </w:pPr>
          </w:p>
          <w:p w14:paraId="74495122" w14:textId="77777777" w:rsidR="00FB16F2" w:rsidRPr="00FB16F2" w:rsidRDefault="00FB16F2" w:rsidP="00FB16F2">
            <w:pPr>
              <w:pStyle w:val="Afsenderinfo"/>
            </w:pPr>
            <w:proofErr w:type="gramStart"/>
            <w:r w:rsidRPr="00FB16F2">
              <w:t>EAN nummer</w:t>
            </w:r>
            <w:proofErr w:type="gramEnd"/>
          </w:p>
          <w:p w14:paraId="5521730B" w14:textId="77777777" w:rsidR="00FB16F2" w:rsidRPr="00FB16F2" w:rsidRDefault="00FB16F2" w:rsidP="00FB16F2">
            <w:pPr>
              <w:pStyle w:val="Afsenderinfo"/>
            </w:pPr>
            <w:r w:rsidRPr="00FB16F2">
              <w:t>5798009800442</w:t>
            </w:r>
          </w:p>
          <w:p w14:paraId="6F8EADB8" w14:textId="77777777" w:rsidR="00FB16F2" w:rsidRPr="00FB16F2" w:rsidRDefault="00FB16F2" w:rsidP="00FB16F2">
            <w:pPr>
              <w:pStyle w:val="Afsenderinfo"/>
            </w:pPr>
          </w:p>
          <w:p w14:paraId="5B50035C" w14:textId="57CC1A63" w:rsidR="00C33F9E" w:rsidRPr="00FB16F2" w:rsidRDefault="00FB16F2" w:rsidP="00FB16F2">
            <w:pPr>
              <w:pStyle w:val="Afsenderinfo"/>
            </w:pPr>
            <w:hyperlink r:id="rId8" w:tooltip="Gå til hjemmesiden" w:history="1">
              <w:r w:rsidRPr="00FB16F2">
                <w:rPr>
                  <w:rStyle w:val="Hyperlink"/>
                  <w:color w:val="000000"/>
                  <w:u w:val="none"/>
                </w:rPr>
                <w:t>www.avlu.dk</w:t>
              </w:r>
            </w:hyperlink>
          </w:p>
          <w:p w14:paraId="2DAD594B" w14:textId="4C1D3D3A" w:rsidR="00C33F9E" w:rsidRPr="00FB16F2" w:rsidRDefault="00C33F9E" w:rsidP="00024E3E">
            <w:pPr>
              <w:pStyle w:val="Afsenderinfo"/>
            </w:pPr>
          </w:p>
        </w:tc>
      </w:tr>
    </w:tbl>
    <w:p w14:paraId="7B6E73B7" w14:textId="0FD5A656" w:rsidR="0063711B" w:rsidRPr="00FB16F2" w:rsidRDefault="00094756" w:rsidP="0063711B">
      <w:pPr>
        <w:pStyle w:val="AnchorLine"/>
      </w:pPr>
      <w:r>
        <w:rPr>
          <w:noProof/>
        </w:rPr>
        <mc:AlternateContent>
          <mc:Choice Requires="wps">
            <w:drawing>
              <wp:anchor distT="45720" distB="45720" distL="114300" distR="114300" simplePos="0" relativeHeight="251663360" behindDoc="0" locked="0" layoutInCell="1" allowOverlap="1" wp14:anchorId="13A145B2" wp14:editId="46F93681">
                <wp:simplePos x="0" y="0"/>
                <wp:positionH relativeFrom="column">
                  <wp:posOffset>5013960</wp:posOffset>
                </wp:positionH>
                <wp:positionV relativeFrom="paragraph">
                  <wp:posOffset>1327150</wp:posOffset>
                </wp:positionV>
                <wp:extent cx="1009650" cy="1116330"/>
                <wp:effectExtent l="0" t="0" r="0" b="76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16330"/>
                        </a:xfrm>
                        <a:prstGeom prst="rect">
                          <a:avLst/>
                        </a:prstGeom>
                        <a:solidFill>
                          <a:srgbClr val="FFFFFF"/>
                        </a:solidFill>
                        <a:ln w="9525">
                          <a:noFill/>
                          <a:miter lim="800000"/>
                          <a:headEnd/>
                          <a:tailEnd/>
                        </a:ln>
                      </wps:spPr>
                      <wps:txbx>
                        <w:txbxContent>
                          <w:p w14:paraId="54875902" w14:textId="566A92EE" w:rsidR="00094756" w:rsidRDefault="00094756">
                            <w:r>
                              <w:rPr>
                                <w:noProof/>
                              </w:rPr>
                              <w:drawing>
                                <wp:inline distT="0" distB="0" distL="0" distR="0" wp14:anchorId="519394F8" wp14:editId="7FF91EDA">
                                  <wp:extent cx="812800" cy="1016000"/>
                                  <wp:effectExtent l="0" t="0" r="6350" b="0"/>
                                  <wp:docPr id="1250166690" name="Billede 3"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6690" name="Billede 3" descr="Et billede, der indeholder tekst, Font/skrifttype, Grafik, logo&#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812800" cy="101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145B2" id="_x0000_t202" coordsize="21600,21600" o:spt="202" path="m,l,21600r21600,l21600,xe">
                <v:stroke joinstyle="miter"/>
                <v:path gradientshapeok="t" o:connecttype="rect"/>
              </v:shapetype>
              <v:shape id="Tekstfelt 2" o:spid="_x0000_s1026" type="#_x0000_t202" style="position:absolute;margin-left:394.8pt;margin-top:104.5pt;width:79.5pt;height:87.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" stroked="f">
                <v:textbox>
                  <w:txbxContent>
                    <w:p w14:paraId="54875902" w14:textId="566A92EE" w:rsidR="00094756" w:rsidRDefault="00094756">
                      <w:r>
                        <w:rPr>
                          <w:noProof/>
                        </w:rPr>
                        <w:drawing>
                          <wp:inline distT="0" distB="0" distL="0" distR="0" wp14:anchorId="519394F8" wp14:editId="7FF91EDA">
                            <wp:extent cx="812800" cy="1016000"/>
                            <wp:effectExtent l="0" t="0" r="6350" b="0"/>
                            <wp:docPr id="1250166690" name="Billede 3"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6690" name="Billede 3" descr="Et billede, der indeholder tekst, Font/skrifttype, Grafik, logo&#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812800" cy="1016000"/>
                                    </a:xfrm>
                                    <a:prstGeom prst="rect">
                                      <a:avLst/>
                                    </a:prstGeom>
                                  </pic:spPr>
                                </pic:pic>
                              </a:graphicData>
                            </a:graphic>
                          </wp:inline>
                        </w:drawing>
                      </w:r>
                    </w:p>
                  </w:txbxContent>
                </v:textbox>
                <w10:wrap type="square"/>
              </v:shape>
            </w:pict>
          </mc:Fallback>
        </mc:AlternateConten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Caption w:val="Afsenderkontor og dokumenttype"/>
        <w:tblDescription w:val="Afsenderkontor og dokumenttype"/>
      </w:tblPr>
      <w:tblGrid>
        <w:gridCol w:w="5102"/>
      </w:tblGrid>
      <w:tr w:rsidR="0063711B" w:rsidRPr="00FB16F2" w14:paraId="12E8440A" w14:textId="77777777" w:rsidTr="00024E3E">
        <w:trPr>
          <w:trHeight w:val="1616"/>
        </w:trPr>
        <w:tc>
          <w:tcPr>
            <w:tcW w:w="5102" w:type="dxa"/>
          </w:tcPr>
          <w:p w14:paraId="52D157CB" w14:textId="737846F6" w:rsidR="00FB16F2" w:rsidRPr="00FB16F2" w:rsidRDefault="00FB16F2" w:rsidP="00FB16F2">
            <w:pPr>
              <w:pStyle w:val="Trompet"/>
            </w:pPr>
            <w:r w:rsidRPr="00FB16F2">
              <w:t>Amager Vest Lokaludvalg</w:t>
            </w:r>
          </w:p>
          <w:p w14:paraId="7CDF05A3" w14:textId="460F3644" w:rsidR="0063711B" w:rsidRPr="00FB16F2" w:rsidRDefault="0063711B" w:rsidP="00FB16F2">
            <w:pPr>
              <w:pStyle w:val="Trompet"/>
            </w:pPr>
          </w:p>
        </w:tc>
      </w:tr>
      <w:tr w:rsidR="0063711B" w:rsidRPr="00FB16F2" w14:paraId="1BBE536E" w14:textId="77777777" w:rsidTr="00024E3E">
        <w:trPr>
          <w:trHeight w:val="1701"/>
        </w:trPr>
        <w:tc>
          <w:tcPr>
            <w:tcW w:w="5102" w:type="dxa"/>
            <w:noWrap/>
            <w:tcMar>
              <w:bottom w:w="1701" w:type="dxa"/>
            </w:tcMar>
          </w:tcPr>
          <w:p w14:paraId="136D1476" w14:textId="0FE05CB8" w:rsidR="00FB16F2" w:rsidRPr="00FB16F2" w:rsidRDefault="00077B87" w:rsidP="00FB16F2">
            <w:pPr>
              <w:pStyle w:val="Modtager"/>
            </w:pPr>
            <w:sdt>
              <w:sdtPr>
                <w:tag w:val="ToActivityContact.Name"/>
                <w:id w:val="1488973392"/>
                <w:placeholder>
                  <w:docPart w:val="8F368800577942C0A02B649D6F8FF98F"/>
                </w:placeholder>
                <w:dataBinding w:prefixMappings="xmlns:gbs='http://www.software-innovation.no/growBusinessDocument'" w:xpath="/gbs:GrowBusinessDocument/gbs:ToActivityContactJOINEX.Name[@gbs:key='10029']" w:storeItemID="{7C54416E-450F-4483-BBCD-71EA80432FD1}"/>
                <w:text/>
              </w:sdtPr>
              <w:sdtEndPr/>
              <w:sdtContent>
                <w:r>
                  <w:t>KFF 6671 Center for Kultur- og Fritidsaktiviteter</w:t>
                </w:r>
              </w:sdtContent>
            </w:sdt>
          </w:p>
          <w:p w14:paraId="17109861" w14:textId="55211CB4" w:rsidR="00FB16F2" w:rsidRPr="00FB16F2" w:rsidRDefault="00077B87" w:rsidP="00FB16F2">
            <w:pPr>
              <w:pStyle w:val="Modtager"/>
            </w:pPr>
            <w:sdt>
              <w:sdtPr>
                <w:tag w:val="ToActivityContact.Address"/>
                <w:id w:val="-962187286"/>
                <w:placeholder>
                  <w:docPart w:val="4E2E970A63004E1C97710E47AE756946"/>
                </w:placeholder>
                <w:dataBinding w:prefixMappings="xmlns:gbs='http://www.software-innovation.no/growBusinessDocument'" w:xpath="/gbs:GrowBusinessDocument/gbs:ToActivityContactJOINEX.Address[@gbs:key='10030']" w:storeItemID="{7C54416E-450F-4483-BBCD-71EA80432FD1}"/>
                <w:text w:multiLine="1"/>
              </w:sdtPr>
              <w:sdtEndPr/>
              <w:sdtContent>
                <w:r>
                  <w:br/>
                  <w:t xml:space="preserve">  </w:t>
                </w:r>
              </w:sdtContent>
            </w:sdt>
          </w:p>
          <w:p w14:paraId="7386F6FE" w14:textId="3B490DA8" w:rsidR="0063711B" w:rsidRPr="00FB16F2" w:rsidRDefault="00077B87" w:rsidP="00FB16F2">
            <w:pPr>
              <w:pStyle w:val="Modtager"/>
            </w:pPr>
            <w:sdt>
              <w:sdtPr>
                <w:tag w:val="ToActivityContact.ZipCode"/>
                <w:id w:val="1468389885"/>
                <w:placeholder>
                  <w:docPart w:val="F29970FAE80D4172BC22C275B940F38A"/>
                </w:placeholder>
                <w:dataBinding w:prefixMappings="xmlns:gbs='http://www.software-innovation.no/growBusinessDocument'" w:xpath="/gbs:GrowBusinessDocument/gbs:ToActivityContactJOINEX.ZipCode[@gbs:key='10031']" w:storeItemID="{7C54416E-450F-4483-BBCD-71EA80432FD1}"/>
                <w:text/>
              </w:sdtPr>
              <w:sdtEndPr/>
              <w:sdtContent>
                <w:r w:rsidR="00FB16F2" w:rsidRPr="00FB16F2">
                  <w:t xml:space="preserve">  </w:t>
                </w:r>
              </w:sdtContent>
            </w:sdt>
            <w:r w:rsidR="00FB16F2" w:rsidRPr="00FB16F2">
              <w:t xml:space="preserve"> </w:t>
            </w:r>
            <w:sdt>
              <w:sdtPr>
                <w:tag w:val="ToActivityContact.ZipPlace"/>
                <w:id w:val="799728869"/>
                <w:placeholder>
                  <w:docPart w:val="02B9EB20608B42C1B3FE70C9DEE21A55"/>
                </w:placeholder>
                <w:dataBinding w:prefixMappings="xmlns:gbs='http://www.software-innovation.no/growBusinessDocument'" w:xpath="/gbs:GrowBusinessDocument/gbs:ToActivityContactJOINEX.ZipPlace[@gbs:key='10032']" w:storeItemID="{7C54416E-450F-4483-BBCD-71EA80432FD1}"/>
                <w:text/>
              </w:sdtPr>
              <w:sdtEndPr/>
              <w:sdtContent>
                <w:r w:rsidR="00FB16F2" w:rsidRPr="00FB16F2">
                  <w:t xml:space="preserve">  </w:t>
                </w:r>
              </w:sdtContent>
            </w:sdt>
          </w:p>
        </w:tc>
      </w:tr>
    </w:tbl>
    <w:p w14:paraId="373BF7D4" w14:textId="1F17755C" w:rsidR="0063711B" w:rsidRPr="00FB16F2" w:rsidRDefault="008F178D" w:rsidP="00FB16F2">
      <w:pPr>
        <w:pStyle w:val="D2MCodeTyp"/>
        <w:rPr>
          <w:rFonts w:ascii="KBH Tekst" w:eastAsiaTheme="majorEastAsia" w:hAnsi="KBH Tekst" w:cstheme="majorBidi"/>
          <w:b/>
          <w:color w:val="000000"/>
          <w:szCs w:val="2"/>
        </w:rPr>
      </w:pPr>
      <w:bookmarkStart w:id="0" w:name="bmkLogoAnchor"/>
      <w:bookmarkEnd w:id="0"/>
      <w:r w:rsidRPr="00FB16F2">
        <w:rPr>
          <w:szCs w:val="2"/>
        </w:rPr>
        <w:t xml:space="preserve"> </w:t>
      </w:r>
      <w:bookmarkStart w:id="1" w:name="d2mPrintCode"/>
      <w:r w:rsidRPr="00FB16F2">
        <w:rPr>
          <w:szCs w:val="2"/>
        </w:rPr>
        <w:fldChar w:fldCharType="begin"/>
      </w:r>
      <w:r w:rsidRPr="00FB16F2">
        <w:rPr>
          <w:szCs w:val="2"/>
        </w:rPr>
        <w:instrText xml:space="preserve"> PRINT %%d2m*DOKSTART|d2m*IDENT:""|d2m*OVERSKRIFT:"</w:instrText>
      </w:r>
      <w:r w:rsidR="00FB16F2" w:rsidRPr="00FB16F2">
        <w:rPr>
          <w:rFonts w:cs="Times New Roman"/>
          <w:szCs w:val="2"/>
        </w:rPr>
        <w:instrText>Svar på høring vedr. fremtidens svømmetilbud</w:instrText>
      </w:r>
      <w:r w:rsidRPr="00FB16F2">
        <w:rPr>
          <w:szCs w:val="2"/>
        </w:rPr>
        <w:instrText>"|d2m*ACCEPT:1|d2m*ADDRETURNADDRESS:TRUE|</w:instrText>
      </w:r>
      <w:r w:rsidR="00A570D8" w:rsidRPr="00FB16F2">
        <w:rPr>
          <w:szCs w:val="2"/>
        </w:rPr>
        <w:instrText>d2m*POSTDESTINATIONSLAND:""|</w:instrText>
      </w:r>
      <w:r w:rsidRPr="00FB16F2">
        <w:rPr>
          <w:szCs w:val="2"/>
        </w:rPr>
        <w:instrText xml:space="preserve">d2m*SHOWRECEIPT:1 \*MERGEFORMAT </w:instrText>
      </w:r>
      <w:r w:rsidRPr="00FB16F2">
        <w:rPr>
          <w:szCs w:val="2"/>
        </w:rPr>
        <w:fldChar w:fldCharType="end"/>
      </w:r>
      <w:bookmarkEnd w:id="1"/>
    </w:p>
    <w:p w14:paraId="655E45E1" w14:textId="24F9DC49" w:rsidR="007B6BA4" w:rsidRPr="00FB16F2" w:rsidRDefault="00077B87" w:rsidP="00FB16F2">
      <w:pPr>
        <w:pStyle w:val="Overskrift1"/>
      </w:pPr>
      <w:sdt>
        <w:sdtPr>
          <w:tag w:val="Title"/>
          <w:id w:val="2004778595"/>
          <w:placeholder>
            <w:docPart w:val="8EF9A1C882DE44BF886D081255D64BF4"/>
          </w:placeholder>
          <w:dataBinding w:prefixMappings="xmlns:gbs='http://www.software-innovation.no/growBusinessDocument'" w:xpath="/gbs:GrowBusinessDocument/gbs:Title[@gbs:key='10033']" w:storeItemID="{7C54416E-450F-4483-BBCD-71EA80432FD1}"/>
          <w:text/>
        </w:sdtPr>
        <w:sdtEndPr/>
        <w:sdtContent>
          <w:r w:rsidR="00FB16F2" w:rsidRPr="00FB16F2">
            <w:t>Svar på høring vedr. fremtidens svømmetilbud</w:t>
          </w:r>
        </w:sdtContent>
      </w:sdt>
    </w:p>
    <w:p w14:paraId="49D7E859" w14:textId="6CAD200C" w:rsidR="00FB16F2" w:rsidRPr="00FB16F2" w:rsidRDefault="00FB16F2" w:rsidP="00FB16F2">
      <w:pPr>
        <w:rPr>
          <w:b/>
          <w:bCs/>
        </w:rPr>
      </w:pPr>
      <w:r w:rsidRPr="00FB16F2">
        <w:rPr>
          <w:b/>
          <w:bCs/>
        </w:rPr>
        <w:t>Børn skal lære at svømme i svømmehal</w:t>
      </w:r>
    </w:p>
    <w:p w14:paraId="59B07F97" w14:textId="6326DC43" w:rsidR="00FB16F2" w:rsidRPr="00FB16F2" w:rsidRDefault="00FB16F2" w:rsidP="00FB16F2">
      <w:r w:rsidRPr="00FB16F2">
        <w:t>I Amager Vest Lokaludvalg vi lægger vægt på, at børn allerede i grundskolen i Københavns Kommune skal lære at svømme</w:t>
      </w:r>
      <w:r>
        <w:t>,</w:t>
      </w:r>
      <w:r w:rsidRPr="00FB16F2">
        <w:t xml:space="preserve"> og at det i udstrakt grad sker i samarbejde med skolerne og foreningslivet, og at læringen foregår i en svømmehal af hensyn til børnenes tryghed og sikkerhed – i modsætning til havneløbet, hvor risiko for uheld og vandkvalitet – alt andet lige – er større end i svømmehallen.</w:t>
      </w:r>
    </w:p>
    <w:p w14:paraId="631BB658" w14:textId="56681DAF" w:rsidR="00FB16F2" w:rsidRPr="00FB16F2" w:rsidRDefault="00FB16F2" w:rsidP="00FB16F2">
      <w:r w:rsidRPr="00FB16F2">
        <w:rPr>
          <w:rFonts w:ascii="Cambria" w:hAnsi="Cambria" w:cs="Cambria"/>
        </w:rPr>
        <w:t> </w:t>
      </w:r>
    </w:p>
    <w:p w14:paraId="766AB82F" w14:textId="7C514A3B" w:rsidR="00FB16F2" w:rsidRPr="00FB16F2" w:rsidRDefault="00FB16F2" w:rsidP="00FB16F2">
      <w:pPr>
        <w:rPr>
          <w:b/>
          <w:bCs/>
        </w:rPr>
      </w:pPr>
      <w:r w:rsidRPr="00FB16F2">
        <w:rPr>
          <w:b/>
          <w:bCs/>
        </w:rPr>
        <w:t>Svømmehallerne skal moderniseres</w:t>
      </w:r>
    </w:p>
    <w:p w14:paraId="392F3CCA" w14:textId="4A6495DA" w:rsidR="00FB16F2" w:rsidRPr="00FB16F2" w:rsidRDefault="00FB16F2" w:rsidP="00FB16F2">
      <w:r w:rsidRPr="00FB16F2">
        <w:t>Som følge af vægtningen finder Lokaludvalget det meget nødvendigt, at svømmehalsfaciliteterne på Amager og i Amager Vest moderniseres og udbygges. Hvilket drejer sig om Sundbybadet i forbindelse med renovering og nyindretninger i Sundby Idrætspark.</w:t>
      </w:r>
    </w:p>
    <w:p w14:paraId="643BDDA8" w14:textId="77777777" w:rsidR="00FB16F2" w:rsidRPr="00FB16F2" w:rsidRDefault="00FB16F2" w:rsidP="00FB16F2">
      <w:r w:rsidRPr="00FB16F2">
        <w:rPr>
          <w:rFonts w:ascii="Cambria" w:hAnsi="Cambria" w:cs="Cambria"/>
        </w:rPr>
        <w:t> </w:t>
      </w:r>
    </w:p>
    <w:p w14:paraId="2B38D2A0" w14:textId="38722B00" w:rsidR="00FB16F2" w:rsidRPr="00FB16F2" w:rsidRDefault="00FB16F2" w:rsidP="00FB16F2">
      <w:pPr>
        <w:rPr>
          <w:b/>
          <w:bCs/>
        </w:rPr>
      </w:pPr>
      <w:r w:rsidRPr="00FB16F2">
        <w:rPr>
          <w:b/>
          <w:bCs/>
        </w:rPr>
        <w:t>Husk turisterne i havnebadene</w:t>
      </w:r>
    </w:p>
    <w:p w14:paraId="5223A703" w14:textId="1B05090C" w:rsidR="00FB16F2" w:rsidRPr="00FB16F2" w:rsidRDefault="00FB16F2" w:rsidP="00FB16F2">
      <w:r w:rsidRPr="00FB16F2">
        <w:t xml:space="preserve">Endelig ønsker vi at påpege, at analysen mangler et blik på turister – både danske og udenlandske som brugere af havnens svømmemuligheder. </w:t>
      </w:r>
    </w:p>
    <w:p w14:paraId="0AD68ABB" w14:textId="777EB814" w:rsidR="00FB16F2" w:rsidRPr="00FB16F2" w:rsidRDefault="00FB16F2" w:rsidP="00FB16F2"/>
    <w:p w14:paraId="1C86697B" w14:textId="580F7DF9" w:rsidR="00FB16F2" w:rsidRPr="00FB16F2" w:rsidRDefault="00FB16F2" w:rsidP="00FB16F2">
      <w:pPr>
        <w:rPr>
          <w:b/>
          <w:bCs/>
        </w:rPr>
      </w:pPr>
      <w:r w:rsidRPr="00FB16F2">
        <w:rPr>
          <w:b/>
          <w:bCs/>
        </w:rPr>
        <w:t xml:space="preserve">Bedre handicap tilgængelighed </w:t>
      </w:r>
      <w:r>
        <w:rPr>
          <w:b/>
          <w:bCs/>
        </w:rPr>
        <w:t>til svømmetilbud</w:t>
      </w:r>
    </w:p>
    <w:p w14:paraId="1ADA5811" w14:textId="77777777" w:rsidR="00FB16F2" w:rsidRDefault="00FB16F2" w:rsidP="00FB16F2">
      <w:r w:rsidRPr="00FB16F2">
        <w:t xml:space="preserve">Ud over god motion og at få gode svømmeegenskaber fra barnsben af, bidrager svømning til fysisk og mental sundhed, </w:t>
      </w:r>
      <w:r>
        <w:t xml:space="preserve">og </w:t>
      </w:r>
      <w:r w:rsidRPr="00FB16F2">
        <w:t>til at skabe både netværk og fællesskab mellem mennesker</w:t>
      </w:r>
      <w:r>
        <w:t>.</w:t>
      </w:r>
      <w:r w:rsidRPr="00FB16F2">
        <w:t xml:space="preserve"> </w:t>
      </w:r>
      <w:r>
        <w:t>A</w:t>
      </w:r>
      <w:r w:rsidRPr="00FB16F2">
        <w:t>lle kan huske hvornår de lærte at svømme. For mennesker med handicap, bidrager svømning yderligere til øget bevægelsesfrihed</w:t>
      </w:r>
      <w:r>
        <w:t>.</w:t>
      </w:r>
      <w:r w:rsidRPr="00FB16F2">
        <w:t xml:space="preserve"> </w:t>
      </w:r>
      <w:r>
        <w:t xml:space="preserve">Det kan </w:t>
      </w:r>
      <w:r w:rsidRPr="00FB16F2">
        <w:t xml:space="preserve">være </w:t>
      </w:r>
      <w:r>
        <w:t xml:space="preserve">meget </w:t>
      </w:r>
      <w:r w:rsidRPr="00FB16F2">
        <w:t>smertelindre</w:t>
      </w:r>
      <w:r>
        <w:t>nde</w:t>
      </w:r>
      <w:r w:rsidRPr="00FB16F2">
        <w:t xml:space="preserve"> og afstressende. </w:t>
      </w:r>
    </w:p>
    <w:p w14:paraId="25289F8E" w14:textId="77777777" w:rsidR="00FB16F2" w:rsidRDefault="00FB16F2" w:rsidP="00FB16F2"/>
    <w:p w14:paraId="636C9D63" w14:textId="0E3EBDE8" w:rsidR="00FB16F2" w:rsidRPr="00FB16F2" w:rsidRDefault="00FB16F2" w:rsidP="00FB16F2">
      <w:r w:rsidRPr="00FB16F2">
        <w:t>Det er essentielt</w:t>
      </w:r>
      <w:r>
        <w:t>,</w:t>
      </w:r>
      <w:r w:rsidRPr="00FB16F2">
        <w:t xml:space="preserve"> at børn født med et handicap modtager de samme muligheder for at kunne lære at svømme som alle andre børn i kommunens tilbud.</w:t>
      </w:r>
    </w:p>
    <w:p w14:paraId="58DEDABF" w14:textId="77777777" w:rsidR="00FB16F2" w:rsidRPr="00FB16F2" w:rsidRDefault="00FB16F2" w:rsidP="00FB16F2"/>
    <w:p w14:paraId="31171AE8" w14:textId="264519D6" w:rsidR="00FB16F2" w:rsidRDefault="00FB16F2" w:rsidP="00FB16F2"/>
    <w:p w14:paraId="185ABDE4" w14:textId="77777777" w:rsidR="00FB16F2" w:rsidRDefault="00FB16F2" w:rsidP="00FB16F2">
      <w:pPr>
        <w:rPr>
          <w:u w:val="single"/>
        </w:rPr>
      </w:pPr>
    </w:p>
    <w:p w14:paraId="0A4FDC26" w14:textId="22EA7A18" w:rsidR="00FB16F2" w:rsidRPr="00FB16F2" w:rsidRDefault="00FB16F2" w:rsidP="00FB16F2">
      <w:pPr>
        <w:rPr>
          <w:u w:val="single"/>
        </w:rPr>
      </w:pPr>
      <w:r w:rsidRPr="00FB16F2">
        <w:rPr>
          <w:u w:val="single"/>
        </w:rPr>
        <w:t>Konkrete forslag forbedring af handicaptilgang til svømm</w:t>
      </w:r>
      <w:r>
        <w:rPr>
          <w:u w:val="single"/>
        </w:rPr>
        <w:t>e</w:t>
      </w:r>
      <w:r w:rsidRPr="00FB16F2">
        <w:rPr>
          <w:u w:val="single"/>
        </w:rPr>
        <w:t>tilbud</w:t>
      </w:r>
    </w:p>
    <w:p w14:paraId="787AADEC" w14:textId="5E7003D5" w:rsidR="00FB16F2" w:rsidRPr="00FB16F2" w:rsidRDefault="00FB16F2" w:rsidP="00FB16F2">
      <w:r w:rsidRPr="00FB16F2">
        <w:t>Der bør i handleplanen være et øget fokus på</w:t>
      </w:r>
      <w:r>
        <w:t>,</w:t>
      </w:r>
      <w:r w:rsidRPr="00FB16F2">
        <w:t xml:space="preserve"> hvordan de forskellige barrierer i de forskellige udendørs og indendørs svømmetilbud bliver fjernet eller udjævnet, helst ved hjælp af ramper ned i bassinerne, med dertil hørende specialiserede hjælpemidler, og dette bør gøres ved hjælp af principperne for Universelt Design.</w:t>
      </w:r>
    </w:p>
    <w:p w14:paraId="127D80B3" w14:textId="77777777" w:rsidR="00FB16F2" w:rsidRDefault="00FB16F2" w:rsidP="00FB16F2"/>
    <w:p w14:paraId="156F1D17" w14:textId="4030280E" w:rsidR="00FB16F2" w:rsidRPr="00FB16F2" w:rsidRDefault="00FB16F2" w:rsidP="00FB16F2">
      <w:r w:rsidRPr="00FB16F2">
        <w:t>Det bør derfor sikres, at adgangen til faciliteterne bliver nemme og overskuelige for mennesker med nedsat mobilitet, for lettere at kunne bevæge sig frit til og fra bassinområderne, og til og fra sit hjælpemiddel.</w:t>
      </w:r>
    </w:p>
    <w:p w14:paraId="62BBB3A0" w14:textId="77777777" w:rsidR="00FB16F2" w:rsidRPr="00FB16F2" w:rsidRDefault="00FB16F2" w:rsidP="00FB16F2"/>
    <w:p w14:paraId="55E6EAC6" w14:textId="52F180D9" w:rsidR="00FB16F2" w:rsidRPr="00FB16F2" w:rsidRDefault="00FB16F2" w:rsidP="00FB16F2">
      <w:r w:rsidRPr="00FB16F2">
        <w:t>Det bør prioriteres, at der etableres varmtvandsbassiner i svømmetilbu</w:t>
      </w:r>
      <w:r w:rsidR="00077B87">
        <w:t>d</w:t>
      </w:r>
      <w:r w:rsidRPr="00FB16F2">
        <w:t>dene, da mennesker med et fysisk handicap og gigtramte, vil have helbredsmæssige fordele af disse, og derved få en bedre almen sundhedstilstand.</w:t>
      </w:r>
    </w:p>
    <w:p w14:paraId="16C98C1E" w14:textId="77777777" w:rsidR="00FB16F2" w:rsidRPr="00FB16F2" w:rsidRDefault="00FB16F2" w:rsidP="00FB16F2"/>
    <w:p w14:paraId="4D111ABD" w14:textId="65609EAF" w:rsidR="00FB16F2" w:rsidRPr="00FB16F2" w:rsidRDefault="00FB16F2" w:rsidP="00FB16F2">
      <w:r w:rsidRPr="00FB16F2">
        <w:t>Omklædningsfaciliteterne, toiletter, garderober og bruserum, skal sikres privatliv for alle, samt mulighed for kønsneutralitet</w:t>
      </w:r>
      <w:r>
        <w:t>,</w:t>
      </w:r>
      <w:r w:rsidRPr="00FB16F2">
        <w:t xml:space="preserve"> hvor det er muligt. Der skal være plads og venderadius for kørestole. Der bør indtænkes justerbar bænke, samt automatiske døre de steder det kan lade sig gøre.</w:t>
      </w:r>
    </w:p>
    <w:p w14:paraId="243B9536" w14:textId="77777777" w:rsidR="00FB16F2" w:rsidRPr="00FB16F2" w:rsidRDefault="00FB16F2" w:rsidP="00FB16F2"/>
    <w:p w14:paraId="1CD7F636" w14:textId="05DA4DE2" w:rsidR="00FB16F2" w:rsidRPr="00FB16F2" w:rsidRDefault="00FB16F2" w:rsidP="00FB16F2">
      <w:r w:rsidRPr="00FB16F2">
        <w:t xml:space="preserve">Der skal være lettilgængelig information for synshandicappede, og et </w:t>
      </w:r>
      <w:proofErr w:type="spellStart"/>
      <w:r w:rsidRPr="00FB16F2">
        <w:t>wayfinding</w:t>
      </w:r>
      <w:proofErr w:type="spellEnd"/>
      <w:r w:rsidRPr="00FB16F2">
        <w:t xml:space="preserve"> system</w:t>
      </w:r>
      <w:r>
        <w:t>,</w:t>
      </w:r>
      <w:r w:rsidRPr="00FB16F2">
        <w:t xml:space="preserve"> der er nemt at finde rundt ved, samt et </w:t>
      </w:r>
      <w:proofErr w:type="gramStart"/>
      <w:r w:rsidRPr="00FB16F2">
        <w:t>billet system</w:t>
      </w:r>
      <w:proofErr w:type="gramEnd"/>
      <w:r>
        <w:t>,</w:t>
      </w:r>
      <w:r w:rsidRPr="00FB16F2">
        <w:t xml:space="preserve"> der er nemt at betjene for mennesker med kognitive handicaps, synshandicappede og blinde. Der skal sørges for tydelige farvemarkeringer ved niveauforskelle og ensfarvede trapper. Der bør i disse tilfælde planlægges efter at indrette faciliteterne efter begrebet Universelt Design og de dertilhørende principper.</w:t>
      </w:r>
    </w:p>
    <w:p w14:paraId="240D34EF" w14:textId="77777777" w:rsidR="00FB16F2" w:rsidRPr="00FB16F2" w:rsidRDefault="00FB16F2" w:rsidP="00FB16F2"/>
    <w:p w14:paraId="29B47AF5" w14:textId="77777777" w:rsidR="00FB16F2" w:rsidRPr="00FB16F2" w:rsidRDefault="00FB16F2" w:rsidP="00FB16F2">
      <w:r w:rsidRPr="00FB16F2">
        <w:t>Der bør i nye svømmehaller planlægges med muligheder for "stillezoner" for mennesker med et sansehandicap. Dette er også vigtigt på steder, hvor der kan være stærkt lysindfald, at man her indtænker hensyn til mennesker med overfølsomhed for stærkt lys.</w:t>
      </w:r>
    </w:p>
    <w:p w14:paraId="0BDDE372" w14:textId="77777777" w:rsidR="00FB16F2" w:rsidRPr="00FB16F2" w:rsidRDefault="00FB16F2" w:rsidP="00FB16F2"/>
    <w:p w14:paraId="2A7ECB07" w14:textId="34F0C3A3" w:rsidR="00AB7B0F" w:rsidRPr="00FB16F2" w:rsidRDefault="00FB16F2" w:rsidP="00583239">
      <w:r w:rsidRPr="00FB16F2">
        <w:t xml:space="preserve">Til sidst vil </w:t>
      </w:r>
      <w:r>
        <w:t xml:space="preserve">vi </w:t>
      </w:r>
      <w:r w:rsidRPr="00FB16F2">
        <w:t>fremhæve</w:t>
      </w:r>
      <w:r>
        <w:t>,</w:t>
      </w:r>
      <w:r w:rsidRPr="00FB16F2">
        <w:t xml:space="preserve"> at det er utroligt vigtigt</w:t>
      </w:r>
      <w:r>
        <w:t>,</w:t>
      </w:r>
      <w:r w:rsidRPr="00FB16F2">
        <w:t xml:space="preserve"> at personalet har en uddannelse</w:t>
      </w:r>
      <w:r>
        <w:t>,</w:t>
      </w:r>
      <w:r w:rsidRPr="00FB16F2">
        <w:t xml:space="preserve"> der hjælper dem til at kunne håndtere og hjælpe mennesker med et handicap i disse svømmetilbud.</w:t>
      </w:r>
    </w:p>
    <w:p w14:paraId="282DD588" w14:textId="105E545F" w:rsidR="00E267AF" w:rsidRPr="00FB16F2" w:rsidRDefault="00E267AF" w:rsidP="0054516A"/>
    <w:p w14:paraId="676AB2EE" w14:textId="77777777" w:rsidR="00FB16F2" w:rsidRPr="00FB16F2" w:rsidRDefault="00FB16F2" w:rsidP="00FB16F2">
      <w:pPr>
        <w:pStyle w:val="Regards"/>
      </w:pPr>
      <w:r w:rsidRPr="00FB16F2">
        <w:t>Venlig hilsen</w:t>
      </w:r>
    </w:p>
    <w:p w14:paraId="4520D705" w14:textId="51537B9A" w:rsidR="00FB16F2" w:rsidRPr="00FB16F2" w:rsidRDefault="00FB16F2" w:rsidP="00FB16F2">
      <w:pPr>
        <w:pStyle w:val="Regards"/>
      </w:pPr>
      <w:r>
        <w:t>Amager Vest Lokaludvalg</w:t>
      </w:r>
      <w:r w:rsidR="00D362AC">
        <w:t xml:space="preserve">   </w:t>
      </w:r>
      <w:r w:rsidR="00094756">
        <w:t xml:space="preserve">                                                              </w:t>
      </w:r>
    </w:p>
    <w:p w14:paraId="18A8660C" w14:textId="1CE40ACA" w:rsidR="007146AC" w:rsidRPr="00FB16F2" w:rsidRDefault="007146AC" w:rsidP="00CC6754">
      <w:pPr>
        <w:pStyle w:val="Regards"/>
      </w:pPr>
    </w:p>
    <w:p w14:paraId="737EB48E" w14:textId="0C170044" w:rsidR="007858B3" w:rsidRPr="00FB16F2" w:rsidRDefault="007858B3" w:rsidP="00CC6754">
      <w:pPr>
        <w:pStyle w:val="Regards"/>
      </w:pPr>
    </w:p>
    <w:sectPr w:rsidR="007858B3" w:rsidRPr="00FB16F2" w:rsidSect="00C76D71">
      <w:headerReference w:type="default" r:id="rId11"/>
      <w:pgSz w:w="11906" w:h="16838"/>
      <w:pgMar w:top="907" w:right="3912" w:bottom="1366" w:left="130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05617" w14:textId="77777777" w:rsidR="00D10CD7" w:rsidRPr="00FB16F2" w:rsidRDefault="00D10CD7" w:rsidP="004B45C7">
      <w:pPr>
        <w:spacing w:line="240" w:lineRule="auto"/>
      </w:pPr>
      <w:r w:rsidRPr="00FB16F2">
        <w:separator/>
      </w:r>
    </w:p>
  </w:endnote>
  <w:endnote w:type="continuationSeparator" w:id="0">
    <w:p w14:paraId="454F35D4" w14:textId="77777777" w:rsidR="00D10CD7" w:rsidRPr="00FB16F2" w:rsidRDefault="00D10CD7" w:rsidP="004B45C7">
      <w:pPr>
        <w:spacing w:line="240" w:lineRule="auto"/>
      </w:pPr>
      <w:r w:rsidRPr="00FB16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EA1D416-4286-4331-8EF5-871BBD44FA31}"/>
    <w:embedBold r:id="rId2" w:fontKey="{B5526CEE-D75F-4134-88E5-C9A2B424EE8D}"/>
    <w:embedItalic r:id="rId3" w:fontKey="{E1042F7A-9D76-42FE-946B-D0837325632E}"/>
  </w:font>
  <w:font w:name="Arial">
    <w:panose1 w:val="020B0604020202020204"/>
    <w:charset w:val="00"/>
    <w:family w:val="swiss"/>
    <w:pitch w:val="variable"/>
    <w:sig w:usb0="E0002EFF" w:usb1="C000785B" w:usb2="00000009" w:usb3="00000000" w:csb0="000001FF" w:csb1="00000000"/>
  </w:font>
  <w:font w:name="KBH Tekst">
    <w:altName w:val="Courier New"/>
    <w:panose1 w:val="00000500000000000000"/>
    <w:charset w:val="00"/>
    <w:family w:val="auto"/>
    <w:pitch w:val="variable"/>
    <w:sig w:usb0="00000007" w:usb1="00000001" w:usb2="00000000" w:usb3="00000000" w:csb0="00000093" w:csb1="00000000"/>
    <w:embedRegular r:id="rId4" w:fontKey="{C65FB8AF-C4DD-490F-BDBC-E098C5DD8AAB}"/>
    <w:embedBold r:id="rId5" w:fontKey="{64BEBDE3-A0FC-4D36-A455-19F40ED9A5F6}"/>
    <w:embedItalic r:id="rId6" w:fontKey="{DB726CF7-9784-4FD3-BB74-2314639C5F16}"/>
    <w:embedBoldItalic r:id="rId7" w:fontKey="{CCB54E94-5671-4EE3-B8B3-15E43379A23F}"/>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BH Black">
    <w:altName w:val="Courier New"/>
    <w:panose1 w:val="00000A00000000000000"/>
    <w:charset w:val="00"/>
    <w:family w:val="auto"/>
    <w:pitch w:val="variable"/>
    <w:sig w:usb0="00000007" w:usb1="00000001" w:usb2="00000000" w:usb3="00000000" w:csb0="00000093" w:csb1="00000000"/>
    <w:embedRegular r:id="rId8" w:fontKey="{F8352DC6-E54A-451B-AC21-9C33C1686DD8}"/>
  </w:font>
  <w:font w:name="Segoe UI">
    <w:panose1 w:val="020B0502040204020203"/>
    <w:charset w:val="00"/>
    <w:family w:val="swiss"/>
    <w:pitch w:val="variable"/>
    <w:sig w:usb0="E4002EFF" w:usb1="C000E47F" w:usb2="00000009" w:usb3="00000000" w:csb0="000001FF" w:csb1="00000000"/>
    <w:embedRegular r:id="rId9" w:fontKey="{85228CDF-E9D3-4E7A-A203-31346E4413A0}"/>
  </w:font>
  <w:font w:name="Cambria">
    <w:panose1 w:val="02040503050406030204"/>
    <w:charset w:val="00"/>
    <w:family w:val="roman"/>
    <w:pitch w:val="variable"/>
    <w:sig w:usb0="E00006FF" w:usb1="420024FF" w:usb2="02000000" w:usb3="00000000" w:csb0="0000019F" w:csb1="00000000"/>
    <w:embedRegular r:id="rId10" w:fontKey="{FB62D26F-91A6-4DFB-8CF4-6BB9357B98F5}"/>
  </w:font>
  <w:font w:name="Calibri Light">
    <w:panose1 w:val="020F0302020204030204"/>
    <w:charset w:val="00"/>
    <w:family w:val="swiss"/>
    <w:pitch w:val="variable"/>
    <w:sig w:usb0="E4002EFF" w:usb1="C200247B" w:usb2="00000009" w:usb3="00000000" w:csb0="000001FF" w:csb1="00000000"/>
    <w:embedRegular r:id="rId11" w:fontKey="{4A8DB417-02B1-4180-8AF0-C3D03E1105C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431C7" w14:textId="77777777" w:rsidR="00D10CD7" w:rsidRPr="00FB16F2" w:rsidRDefault="00D10CD7" w:rsidP="004B45C7">
      <w:pPr>
        <w:spacing w:line="240" w:lineRule="auto"/>
      </w:pPr>
      <w:r w:rsidRPr="00FB16F2">
        <w:separator/>
      </w:r>
    </w:p>
  </w:footnote>
  <w:footnote w:type="continuationSeparator" w:id="0">
    <w:p w14:paraId="62C6C0F6" w14:textId="77777777" w:rsidR="00D10CD7" w:rsidRPr="00FB16F2" w:rsidRDefault="00D10CD7" w:rsidP="004B45C7">
      <w:pPr>
        <w:spacing w:line="240" w:lineRule="auto"/>
      </w:pPr>
      <w:r w:rsidRPr="00FB16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F6C4" w14:textId="0D248572" w:rsidR="00630AE1" w:rsidRPr="00FB16F2" w:rsidRDefault="00630AE1" w:rsidP="00CF52EC">
    <w:pPr>
      <w:pStyle w:val="Afsenderinfo"/>
      <w:tabs>
        <w:tab w:val="right" w:pos="9617"/>
      </w:tabs>
      <w:ind w:right="-1708"/>
    </w:pPr>
  </w:p>
  <w:p w14:paraId="37B7E1EF" w14:textId="4045B77A" w:rsidR="00630AE1" w:rsidRPr="00FB16F2" w:rsidRDefault="00FB16F2" w:rsidP="00FB16F2">
    <w:pPr>
      <w:pStyle w:val="PageHeaderText"/>
    </w:pPr>
    <w:r w:rsidRPr="00FB16F2">
      <w:t>Sekretariatet for Amager Vest Lokaludvalg</w:t>
    </w:r>
    <w:r w:rsidR="00630AE1" w:rsidRPr="00FB16F2">
      <w:tab/>
    </w:r>
    <w:sdt>
      <w:sdtPr>
        <w:tag w:val="Title"/>
        <w:id w:val="-386271110"/>
        <w:placeholder>
          <w:docPart w:val="CD3A8D519F4E4C7BABE4C3C5F9374974"/>
        </w:placeholder>
        <w:dataBinding w:prefixMappings="xmlns:gbs='http://www.software-innovation.no/growBusinessDocument'" w:xpath="/gbs:GrowBusinessDocument/gbs:Title[@gbs:key='10033']" w:storeItemID="{7C54416E-450F-4483-BBCD-71EA80432FD1}"/>
        <w:text/>
      </w:sdtPr>
      <w:sdtEndPr/>
      <w:sdtContent>
        <w:r w:rsidRPr="00FB16F2">
          <w:t>Svar på høring vedr. fremtidens svømmetilbud</w:t>
        </w:r>
      </w:sdtContent>
    </w:sdt>
    <w:r w:rsidR="00630AE1" w:rsidRPr="00FB16F2">
      <w:t xml:space="preserve"> </w:t>
    </w:r>
    <w:r w:rsidR="00630AE1" w:rsidRPr="00FB16F2">
      <w:fldChar w:fldCharType="begin"/>
    </w:r>
    <w:r w:rsidR="00630AE1" w:rsidRPr="00FB16F2">
      <w:instrText xml:space="preserve"> PAGE   \* MERGEFORMAT </w:instrText>
    </w:r>
    <w:r w:rsidR="00630AE1" w:rsidRPr="00FB16F2">
      <w:fldChar w:fldCharType="separate"/>
    </w:r>
    <w:r w:rsidR="003E457F" w:rsidRPr="00FB16F2">
      <w:rPr>
        <w:noProof/>
      </w:rPr>
      <w:t>3</w:t>
    </w:r>
    <w:r w:rsidR="00630AE1" w:rsidRPr="00FB16F2">
      <w:fldChar w:fldCharType="end"/>
    </w:r>
    <w:r w:rsidR="00630AE1" w:rsidRPr="00FB16F2">
      <w:t>/</w:t>
    </w:r>
    <w:fldSimple w:instr=" NUMPAGES   \* MERGEFORMAT ">
      <w:r w:rsidR="003E457F" w:rsidRPr="00FB16F2">
        <w:rPr>
          <w:noProof/>
        </w:rPr>
        <w:t>3</w:t>
      </w:r>
    </w:fldSimple>
  </w:p>
  <w:tbl>
    <w:tblPr>
      <w:tblStyle w:val="Tabel-Gitter"/>
      <w:tblW w:w="0" w:type="auto"/>
      <w:tblBorders>
        <w:top w:val="single" w:sz="2" w:space="0" w:color="FFFFFF"/>
        <w:left w:val="single" w:sz="2" w:space="0" w:color="FFFFFF"/>
        <w:bottom w:val="single" w:sz="2" w:space="0" w:color="FFFFFF"/>
        <w:right w:val="single" w:sz="2" w:space="0" w:color="FFFFFF"/>
        <w:insideH w:val="none" w:sz="0" w:space="0" w:color="auto"/>
        <w:insideV w:val="none" w:sz="0" w:space="0" w:color="auto"/>
      </w:tblBorders>
      <w:tblLook w:val="04A0" w:firstRow="1" w:lastRow="0" w:firstColumn="1" w:lastColumn="0" w:noHBand="0" w:noVBand="1"/>
      <w:tblCaption w:val="Afstandstabel"/>
      <w:tblDescription w:val="Afstandstabel"/>
    </w:tblPr>
    <w:tblGrid>
      <w:gridCol w:w="6684"/>
    </w:tblGrid>
    <w:tr w:rsidR="00630AE1" w:rsidRPr="00FB16F2" w14:paraId="12E34993" w14:textId="77777777" w:rsidTr="00C959E1">
      <w:trPr>
        <w:trHeight w:val="794"/>
        <w:tblHeader/>
      </w:trPr>
      <w:tc>
        <w:tcPr>
          <w:tcW w:w="7370" w:type="dxa"/>
        </w:tcPr>
        <w:p w14:paraId="24635C93" w14:textId="2E0CC935" w:rsidR="00630AE1" w:rsidRPr="00FB16F2" w:rsidRDefault="00630AE1" w:rsidP="00CF52EC">
          <w:pPr>
            <w:pStyle w:val="Afsenderinfo"/>
            <w:tabs>
              <w:tab w:val="right" w:pos="9617"/>
            </w:tabs>
            <w:ind w:right="-1708"/>
          </w:pPr>
        </w:p>
      </w:tc>
    </w:tr>
  </w:tbl>
  <w:p w14:paraId="721A4EAE" w14:textId="77777777" w:rsidR="00630AE1" w:rsidRPr="00FB16F2" w:rsidRDefault="00630AE1" w:rsidP="00CF52EC">
    <w:pPr>
      <w:pStyle w:val="Sidehoved"/>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9-05T14:59:24.6437764+02:00&quot;,&quot;Checksum&quot;:&quot;da7fa37d74185d4c6e940dfff35cb47a&quot;,&quot;IsAccessible&quot;:false,&quot;Settings&quot;:{&quot;CreatePdfUa&quot;:2}}"/>
    <w:docVar w:name="AttachedTemplatePath" w:val="Brev_eDoc.dotm"/>
    <w:docVar w:name="CreatedWithDtVersion" w:val="2.9.008"/>
    <w:docVar w:name="DocumentCreated" w:val="DocumentCreated"/>
    <w:docVar w:name="DocumentCreatedOK" w:val="DocumentCreatedOK"/>
    <w:docVar w:name="DocumentInitialized" w:val="OK"/>
    <w:docVar w:name="DTInsertedLogoName" w:val="Lærred 2"/>
    <w:docVar w:name="dtLanguage" w:val="da-DK"/>
    <w:docVar w:name="Encrypted_CloudStatistics_DocumentCreation" w:val="jdVW2FK8uI0YHzTHPTEY1w=="/>
    <w:docVar w:name="Encrypted_CloudStatistics_StoryID" w:val="trZEwH61vrpb3JEQB9X36RmQ3AsGOKZvwKinfiGA5aUjRq/eccYHLyiIOcT3rgiF"/>
    <w:docVar w:name="Encrypted_DialogFieldValue_caseno" w:val="YpuP+z3wlwIMdjXaIhAPBfHtbdfeOgywko3hfOXElYjUHHKrf4NQzZQXCpBRfdiY"/>
    <w:docVar w:name="Encrypted_DialogFieldValue_docheader" w:val="YpuP+z3wlwIMdjXaIhAPBaJt8Omlsgj/AAWmCWl+jyGnmPoSVQDDgfFjDp5uaeuNVMs+T4U//2YrfLp+bz96tJbTBpQd73AYxGPjb8ZA2+E="/>
    <w:docVar w:name="Encrypted_DialogFieldValue_documentdate" w:val="qZ3IhKCrjnUQKHSnWIcaMg=="/>
    <w:docVar w:name="Encrypted_DialogFieldValue_documentno" w:val="YpuP+z3wlwIMdjXaIhAPBalNIj+JNJ8daCr26Q9AXfneqVZCWk5qKy7GYOaBHDWt"/>
    <w:docVar w:name="Encrypted_DialogFieldValue_recipientaddress" w:val="YpuP+z3wlwIMdjXaIhAPBXzMTMvMHoaPk909Pq6WVUpKfQ6FCNrPMdaYn/OyAQhl"/>
    <w:docVar w:name="Encrypted_DialogFieldValue_recipientcity" w:val="YpuP+z3wlwIMdjXaIhAPBZfSOpxu8fiP7unbuY9A0OPOHSuMylCp517TvpiIrGk8"/>
    <w:docVar w:name="Encrypted_DialogFieldValue_recipientcompanyidentity" w:val="YpuP+z3wlwIMdjXaIhAPBREjViPZnRuPuU2XoSjvOvAhrqsAkipgMXIDeM/zFwW0"/>
    <w:docVar w:name="Encrypted_DialogFieldValue_recipientidentity" w:val="YpuP+z3wlwIMdjXaIhAPBREjViPZnRuPuU2XoSjvOvAhrqsAkipgMXIDeM/zFwW0"/>
    <w:docVar w:name="Encrypted_DialogFieldValue_recipientname" w:val="YpuP+z3wlwIMdjXaIhAPBds94TvyLAoh2iovMLgqrun+n7rsr9qIawZLA3Sz5Nsutk+SDfXtx99td78uOWRcYKoDidj0wFs1Qu+lDj6X844="/>
    <w:docVar w:name="Encrypted_DialogFieldValue_recipientpostalcode" w:val="YpuP+z3wlwIMdjXaIhAPBTlu/fiF3auLVvKmdOdGoN3mrX+osCyoyzN/zZ3Zl9mG"/>
    <w:docVar w:name="Encrypted_DialogFieldValue_senderaddress" w:val="tJmhSOCLKoTh3c2Mzlf+mg=="/>
    <w:docVar w:name="Encrypted_DialogFieldValue_sendercenter" w:val="Pu57YE5GPtvlIAPvdS1zRUgRiOBKhINa0ee5nyyt4ELWib3OaxJVVAy999H8Yxi9"/>
    <w:docVar w:name="Encrypted_DialogFieldValue_sendercity" w:val="B1NGpNEp3xZB3XkzYp9kPQ=="/>
    <w:docVar w:name="Encrypted_DialogFieldValue_senderean" w:val="sJeDoExhes8FIu9CugjaDg=="/>
    <w:docVar w:name="Encrypted_DialogFieldValue_senderemaildir" w:val="jPq58KSw5yrHfwthjpc6fw=="/>
    <w:docVar w:name="Encrypted_DialogFieldValue_sendermanagement" w:val="DJzfZqRi+YMRBGE1Pd03U2eAcY/diU8NNmPBDOvZ0+U="/>
    <w:docVar w:name="Encrypted_DialogFieldValue_sendermobile" w:val="PHD/yGu+XJZUUnQTgemARg=="/>
    <w:docVar w:name="Encrypted_DialogFieldValue_sendername" w:val="HbRyd7chC1D+h9FmJNcWAjaoTSJNphQeziPjFU4lxR8="/>
    <w:docVar w:name="Encrypted_DialogFieldValue_senderposition" w:val="3EqQc4IsHXC4hk4vjIXLrKv/3VLd0Y15cUfUU4Lh47E="/>
    <w:docVar w:name="Encrypted_DialogFieldValue_senderpostalcode" w:val="2ECnOTX9Le3HWKwqsoFHhw=="/>
    <w:docVar w:name="Encrypted_DialogFieldValue_senderunit" w:val="Pu57YE5GPtvlIAPvdS1zRUgRiOBKhINa0ee5nyyt4ELWib3OaxJVVAy999H8Yxi9"/>
    <w:docVar w:name="Encrypted_DialogFieldValue_senderweb" w:val="SSfl3sGq47lbmwr+V+vi6w=="/>
    <w:docVar w:name="Encrypted_DocCaseNo" w:val="IiqDn1+ERQOJHeKaZHSkEA=="/>
    <w:docVar w:name="Encrypted_DocHeader" w:val="79lo+34/2vSY1I+I/rS0uPhzoaa940L3npMp2cNMHdnRKQCUe0Q1UnQYR1volZzZ"/>
    <w:docVar w:name="Encrypted_DocRecipientAddress" w:val="iJqEqE1Jn0Oi8ihp1IyxDg=="/>
    <w:docVar w:name="Encrypted_DocRecipientCity" w:val="q88wYEzCFnNlLSDp5gdF4w=="/>
    <w:docVar w:name="Encrypted_DocRecipientName" w:val="OXasoIrlXOso3LjYPp/QEjfgvr1cGs0f4TS1n6BvuEnFiDRfWy8axWXyJn2pIUSR"/>
    <w:docVar w:name="Encrypted_DocRecipientPostalCode" w:val="q88wYEzCFnNlLSDp5gdF4w=="/>
    <w:docVar w:name="Encrypted_DocumentChangeThisVar" w:val="Go1BF8BBsJqqGsR1izlsvQ=="/>
    <w:docVar w:name="Encrypted_eDocDataDocCaseNo" w:val="vj4euW7RqX8/r1NqB3lkkoNG5ErvsUzdVInpXmSFqUEIW7I6kFAOh/F4+tCNFbuJ1YK5ibR8DoH2s3+24ElPt1LKdZreKRWl7gBrVvqr8QhSAyKr4BQa+s3ryb6C8nBVjbmFJZ89n7F4FIlQvkIKKkxFstZEG5daRFGgLqLM2QD8FAlxfBAu2Md/tnt6b9Y4da+GZB+DO2UiDyEZRFG17U1Ed9cfGeVMkOKWFKFPNAoj1xt0D0w08QoUkdMWaQ8XoTB7oWKu46PhjkVqANTzRwXSzP4kC/qZmaKFHX69AUKE7WYQqLr/kkSgwc1jX1cha2zVQt1gEFyq9cyyOt6iQJU2nCSfpHrIOTeErW5boH8="/>
    <w:docVar w:name="Encrypted_eDocDataDocHeader" w:val="vj4euW7RqX8/r1NqB3lkkoNG5ErvsUzdVInpXmSFqUFSviSYBOF5Gy+4eCb9FJuAAf+9JN5ZzKDOl8JsHm39cN4zkOp/o028Ys2teTa9SSo+bhwO8yVkv/TW63g1kdTgmgtA9ajpDlK4Jhn8xkFhgxZp99QJnzhtlYStBMCdmWlrdZWw+XwmBSb6wbZ4nS3GmCQ0HbKMwErhvqlSbzcN84gcau6PlR8YNuW7gKSSFfdPKG3uz3ii+Pkp++fj/moWr2z5D2PHFwnDZMA0MAeAh7g9NtNcf5MvGyHud3hqXeF7sNDJymptzM5oYoItT4lHIV9oYKDRFVWgE893x6ZB6bHu5DZp5h/JhGIv7eIKPnqDRxFvL0/QBvarchjiQALP"/>
    <w:docVar w:name="Encrypted_eDocDataDocNo" w:val="vj4euW7RqX8/r1NqB3lkkoNG5ErvsUzdVInpXmSFqUElu0OEyLPjCDMk0yX7WeM2XyTbhrj1+lChbZ02SAChElzA/9Mbkafgu18rQYgaJq4r/s4BevWV86SVYLtUoViX0A9n+//ed7OhWJgppteB3fbPLpKD21hbjEVmiSJWCQecs/oOdxlxnDaN6pwPneZh97f9A33ZABs/dYaTenG9U/+fzEGsXYq5nc48nMwsBvkOj/1wTVCqJXYyr6MAU4KJrG1/yrrJX86AYshkJBo6XUrf/Kuzs+G9e5Llhmnz/wetdHS4PV/ZMdF9XYb68nwTC76p8pSo/QV1XuYBQmaEmFAZ30Vhs4Lt9fA/m07UZ2Y="/>
    <w:docVar w:name="Encrypted_eDocDataDocumentCaseWorker" w:val="vj4euW7RqX8/r1NqB3lkkoNG5ErvsUzdVInpXmSFqUE3g7UpU0SyaoHo+LnPe7aeeCRNkrE7SR9smZJLPbxzFRw05MlNdSNvH75ma8p0vDexhUQGRzZLtWYfllJICyZ9ox3JXTlXtXZJSJ4AajX9/1iAyfmAuNPctVsPl6295iO2+KOj8PSsPAWgOgBiIf2WErhk/nAP/5UlxONW7Ok0VMdFIr08i3EiLtVrFnaUnfaj4DOiDGM+qXGMJUqeRFcugCrtc2BnElcER8QCuuRrGs79PG23dab8Kf+3XkR/g/OxqE2+JhB7hV/H9Oz570SIMWwgYFxrarYEzIQyKJ6fh1L/ZHXb/J0jzXeJSkID2Yo="/>
    <w:docVar w:name="Encrypted_eDocDataDocumentCreator" w:val="vj4euW7RqX8/r1NqB3lkkoNG5ErvsUzdVInpXmSFqUE3g7UpU0SyaoHo+LnPe7aeeCRNkrE7SR9smZJLPbxzFRw05MlNdSNvH75ma8p0vDexhUQGRzZLtWYfllJICyZ9h1ncjtZ0Ddg0ueNVCF5G8cwDpzrwlhqsCFew2B81HqnqFlUtLjP+iZGrj/dtmSzOBEq9rK06LfgfINt3UMxZYBp7Uz8w80w0IHIbfCDd0DyhrGgH9hkVxY8UHqofOl7tvctL+bJZblzU5fbqiU1TmsAN2P2wWUUhqBSsg5i5lzkTxD+wRxU0RMYElrAYuJws6aozIi1EFfCRLQDnjq7LoTEtb6SXa0qfF56ujxG5QafSA26zlcNHmQ6CiJP/1gaG"/>
    <w:docVar w:name="Encrypted_eDocDataDokumentetsModerprojektNavn" w:val="vj4euW7RqX8/r1NqB3lkkoNG5ErvsUzdVInpXmSFqUGp6yckNvuLmHKFu1+SQblRro4zj5DN/0OLiunA+Hdsvez8U8f4VdU4CqDVY8mSWXF9WB1/Xzj5G1e2KY1EXC9PJTUJIn178FwEbnrciz/NlAK0/xMUsQl6E3j/2nOL/BeLPedmhDQkvX/ZyNsPP65oYXaq9HrG4c7DpOxXMYGim+d7ZjhahfWS+lxv4CGyVqorHe1yANC2nLnj4SjIE5+beTVjNXWBUuQmive715+M8KhO0Rb/uB82Js+LN1DfxT+LMSAcZE3UJ3jn/WXXTzflfewobh6BmTaWPNDIVRUPspIOOIHZq5X/ry5KfR5nqIw="/>
    <w:docVar w:name="Encrypted_eDocDataDokumentetsModerProjektNr" w:val="vj4euW7RqX8/r1NqB3lkkoNG5ErvsUzdVInpXmSFqUGp6yckNvuLmHKFu1+SQblRro4zj5DN/0OLiunA+Hdsvez8U8f4VdU4CqDVY8mSWXF9WB1/Xzj5G1e2KY1EXC9Py6+FgR3On9T1RYi+ZZWEzJkXBhnUtN9apSpKOWFrqhixlcnGUmMdze32RV3iNRgzIeJR5RZ4PndbW88dbIt6seVENmz7JyPNi/+u5JD2wKnbG9k0PDUBo7+M5zJf/xJ9UeTSfWAt0VBVO3g6/XHhJpx3JZIms2RkUXYbJHz/cTa1M6h+hmPDAbXKc35+B7YyglHZarbfpZjfKapvSrF0HANLdEdyBlp1KBEtFkR0rlI="/>
    <w:docVar w:name="Encrypted_eDocDataDokumentetsProjektSagsbehandler" w:val="vj4euW7RqX8/r1NqB3lkkoNG5ErvsUzdVInpXmSFqUGp6yckNvuLmHKFu1+SQblRro4zj5DN/0OLiunA+Hdsvez8U8f4VdU4CqDVY8mSWXG5BPS4t5j6qkzCCd8ojR5ANhsp4aO++PLssUfBkQudSZJjEjwy9mHqW9FqXU5QXm0NtwcDgrt7I/gcsnRad0bTGcMN9K0bkaM4MO05Yi7oIIC/lvOSh59MQMzoOHuMOvXudFFieHT1mcXhROKQerxvJC0JLep31/7D/+Y/AOpXzKlqKawGY9mWJiSjixwPem7Xe4UaLxOJNwJ1I803poMPuoS2arW+hzU/VdUFKrV3U/SFexjyLreZzNiKu1Va7Fo="/>
    <w:docVar w:name="Encrypted_eDocDataDokumentetsProjektTitel" w:val="vj4euW7RqX8/r1NqB3lkkoNG5ErvsUzdVInpXmSFqUGp6yckNvuLmHKFu1+SQblRro4zj5DN/0OLiunA+Hdsvez8U8f4VdU4CqDVY8mSWXGfCkd+yppC1h5aIeIpE4lWA2DFmE9x4Pml620fYfsbnQos7tAntMAlCEm2YVvl8dURefb1YX+OBCEDy3zsrM/gZrim2SgQa7jG1XMYylsn99YkNg/xrFC0EbbyjR1CNwYdVVlJIlBCvQXSLA+vBB9XFbi01PNwjE4bWL6nE8KyCW9FtFBC63P8+tO5c1bHBICFYW7FCNYjTDkE51loFFqupWmFE9gbwo6FJaGjXb2QkdX9AnUvGe5OgPSRYdWaPYY="/>
    <w:docVar w:name="Encrypted_eDocDataProjectNo" w:val="vj4euW7RqX8/r1NqB3lkkoNG5ErvsUzdVInpXmSFqUGp6yckNvuLmHKFu1+SQblRro4zj5DN/0OLiunA+Hdsvez8U8f4VdU4CqDVY8mSWXFFVTovPiJEHqF5sMF2KoQL+5S6PDFbMYrL9wdP1fvHM9TjnYSXi+zwo1j5yLVj58nx8oBRUA6gOXVpUXkCoPhZ8Ms3jNeCy7bPHdBql7JNix15rY0EHLP2Cz0W52PUzgoiKHv6+TSiCvLzqLT/ykjZDsmS2PZHyiQUHohU/zREE/TDfHZsV/bQBFJN4bFUNH6dHUPUaPRg6ljhB8yu57JrQ/yERCwE++I0fG8VvGSDdA=="/>
    <w:docVar w:name="Encrypted_eDocDataReceiverAddress" w:val="vj4euW7RqX8/r1NqB3lkkoNG5ErvsUzdVInpXmSFqUHq6av5ctLWTwqaR2Nl8f9sbj8Xm3uDHt8uneF6PIuLgLBLT5SExjA3ET9JQIRrEDd75x8lANeQ0OHEJlwVam7Ay/GKxYweru+vD6lI2nesgvXF8wQnr5S70LDIClII1/uuEZzzEuRVjOR6mNj9am3KK+/mFU+Exvpod+W2n0KcF1jZrqz/Ai/Ufa5mB+bWk/N1TaANq1vQZ2vdCJTiv+sE6PKkIPyHpDOxXk6apx3eAX5ZYV/1/QyytRQ1hxR8JpS25oon04Y0vbphmaieuKkc/3CmBwWrQ3KFfndgfC1xBvVUAQsgL+Fqcd6yCCbyLfI="/>
    <w:docVar w:name="Encrypted_eDocDataReceiverCity" w:val="vj4euW7RqX8/r1NqB3lkkoNG5ErvsUzdVInpXmSFqUGp6yckNvuLmHKFu1+SQblRro4zj5DN/0OLiunA+Hdsvez8U8f4VdU4CqDVY8mSWXGYntwY87aWk/x3Y8pet5XnYMdShOmx/jN9mqZNOp49lbfg97tS2h1tDt9EZfZGs0LjAgmhvWXV9yC7zqKlVQ6581V9VcTN4Oap8nFpyHwOdHgoK2qUtGh3KQnpmjYpdskq874Wt7JUg3/DKTdfnhmynYnsARXbz7vUDqKDigm3AK2JSvjkdMcIl2ifAxvL3R8Lr5nTMK18OdtwErYQetHNvXipjTrpw6qTqg164P+5WtaQ1BVKqYcHWSJ+bfmYcaU="/>
    <w:docVar w:name="Encrypted_eDocDataReceiverName" w:val="vj4euW7RqX8/r1NqB3lkkoNG5ErvsUzdVInpXmSFqUEja7qlMal7YeG0cOUQ4cHc3+WP61SnxV5ij0np9JpAjGp0qkCMFKDC2dYIwdVybppZDfQOfljNONPC15QCldcpMYMhGYhhHhWftPgr73ou8kjo4jEYXQCpHsu6WoafREJu0SuFTCgk/RHjUk63IJQslDwk8JMkR0d/Sxi5B/P7pKOp15cc/jcwW8ma2doVNka0+JWxc5Rqncr7cLmaEOq7dPQFtqaQencckO/hV2h9PJMDBJMvOr34USmMB5+JA4TLEIR+v6mAmLjjzIofCtApeZTATOXAvNordtn4bgZqYqgA1ij1pQ/t1qtRxrwgvgGQPNn9mv2IqXsxWo/tKW9GPW7y7ii9X1VAs+kWDdxdr11r+HeMWEYP9HKMt9ERxT8="/>
    <w:docVar w:name="Encrypted_eDocDataReceiverPostCode" w:val="vj4euW7RqX8/r1NqB3lkkoNG5ErvsUzdVInpXmSFqUGp6yckNvuLmHKFu1+SQblRro4zj5DN/0OLiunA+Hdsvez8U8f4VdU4CqDVY8mSWXGYntwY87aWk/x3Y8pet5XnhykGwmoptlM8LpfUWQTrA1zYjESP2n3bIgi7nlp9wz0MphWIhEL5Y1kU8X0unO93jaqirrNVdsejWXP2SOdzzSVnmz3FUjOa8eXgJgVgeUaIgIa+gKTxmVWiIwxHxLgkYI5yz/eNWAUfo+uIDchmk55DWqOFtcL2xMFaTXbrJIa3zDReTPD5vMsmKAfJ8M3yBb8hj2C34Pku2gcnU8y7lKeFSZKl3OI9cd9RfPO13m0="/>
    <w:docVar w:name="Encrypted_eDocDataReceiverReference" w:val="vj4euW7RqX8/r1NqB3lkkoNG5ErvsUzdVInpXmSFqUGp6yckNvuLmHKFu1+SQblRro4zj5DN/0OLiunA+Hdsvez8U8f4VdU4CqDVY8mSWXGYntwY87aWk/x3Y8pet5Xnz5s8TdHBF3Hy4viS10canTRBGjC0Ag03intpQ5p3GR+XVI93UwX6Kj4ktjuue2V8eB1VVjRScaL+6astE7dIqHEzvs7Cabk3yz0LS6wB9T5oiDts7EBoEjphVAFPrv3Gcv3HDhO5Niqw3P1ORIi5OOYjnqo+pEq+OdnwKXlcQ2TKavVnM2Pth3XV/8JFYsPZ9CwT5pAhrZyO6h1XNgCiqjRTLlMzvb8CH3aK6JTRp5q64C9a/ay9cj6+QB5fTThn"/>
    <w:docVar w:name="Encrypted_eDocDataSagensKontaktAdresse" w:val="vj4euW7RqX8/r1NqB3lkkoNG5ErvsUzdVInpXmSFqUGp6yckNvuLmHKFu1+SQblRro4zj5DN/0OLiunA+Hdsvez8U8f4VdU4CqDVY8mSWXFACxjUXq9IJPJvxlo0nHtLnWzmVeRxOnqE4tGa+6l3MYKgy7JtbQ4svNFrMCHBiUT0BJM68igJLzU3UTBMh5y/nxpxkilIRYLW+FNES8REfgxkBbFVoLlkXc92B3A+gjrcpvm32oeu7+pSnSjMlRo00O/2hKL6FsVKNaCTISJnFPkdZBWMQhR2juC/0ghcdlJIO4V8KqgUK0KR0h2AbaeH1vMklLFpMVSpTLjP3C0tCFbnVh9uvVenRuVrHd6O6ySMIRvMWRri/zqJm07grm/u"/>
    <w:docVar w:name="Encrypted_eDocDataSagensKontaktBy" w:val="vj4euW7RqX8/r1NqB3lkkoNG5ErvsUzdVInpXmSFqUGp6yckNvuLmHKFu1+SQblRro4zj5DN/0OLiunA+Hdsvez8U8f4VdU4CqDVY8mSWXFACxjUXq9IJPJvxlo0nHtLjeLGFMWTPZIpu9SbLkRK7jmOufNcR1mRfeYkf7YcUSgqRw/mcxGvEc/V6MPTHM8LyfFhIJ88gggreXUN7JJyxAtG5QZO42bsqQphJvEp6bcCrxcnZXsvM+Njt1E6zw8ewWTg7MpvAUFgoslUVKLxbIh03tXXbnUoLOFSbq+oNrl2E8ZD8xLOE6PUgwnqGOUwcuk2BJgppuF4GMto0bW3lrrjVVEBjDzFiCy7+tzVjUdp/UrtTUAjcgk9rHeORnkX"/>
    <w:docVar w:name="Encrypted_eDocDataSagensKontaktCPR" w:val="vj4euW7RqX8/r1NqB3lkkoNG5ErvsUzdVInpXmSFqUGp6yckNvuLmHKFu1+SQblRro4zj5DN/0OLiunA+Hdsvez8U8f4VdU4CqDVY8mSWXFACxjUXq9IJPJvxlo0nHtLt8Gx2dLwayfLQPodJ0JISRGKUmJik7xxdr71+B3M/Y2dfUv9hInTOTEEeiTqkz91iJIZcG/Hfk+Shu+6JKkbAo5rqPv4oAYgVFHFi3YgirFlK1mCV2h3p3k3qzKCP04FKXrAQB8OwJtfAw9Ogcvc9lATqhLiO8yWLWu7a/k/XKsqGY8adPOAVmfkZ1SbSfjOSFR9UsuTI7zaMfWNoWgFuC9aLoGPq+0yP7/V5cwW99TIUTACU+5L/yiA8oIr915q"/>
    <w:docVar w:name="Encrypted_eDocDataSagensKontaktNavn" w:val="vj4euW7RqX8/r1NqB3lkkoNG5ErvsUzdVInpXmSFqUGp6yckNvuLmHKFu1+SQblRro4zj5DN/0OLiunA+Hdsvez8U8f4VdU4CqDVY8mSWXFACxjUXq9IJPJvxlo0nHtL1vqq6Xv1R+5Gx7qIFw8Qz7cxk/fIisLcWRYZafPbVBy1Oqb4iFXXhySHDS1PM2uK7UNXyvPyw9GhxswaSTB8AqoYusCI+Gf2lR+ngJAZ9Uoi1PxZkh/gIJpG4noyCtYSvTvFexUw2rpRJz8sly2gF7HcfSDVftGSuFqZg1FmZzH6W57zCFnR8G4BZ3XDcddmQT2Nzs1AZ0G1nGE1SBYI9qMn3TApbYMNYjmyRvBynnw="/>
    <w:docVar w:name="Encrypted_eDocDataSagensKontaktPostnr" w:val="vj4euW7RqX8/r1NqB3lkkoNG5ErvsUzdVInpXmSFqUGp6yckNvuLmHKFu1+SQblRro4zj5DN/0OLiunA+Hdsvez8U8f4VdU4CqDVY8mSWXFACxjUXq9IJPJvxlo0nHtLjeLGFMWTPZIpu9SbLkRK7qmNc7gu/26oqPeRLKpP8bB3fMAO0flsL/KvFxseg7WoV+o1HktF+dzwg2lmCWk3Od9C8qtsLPbC4vl8eQDk4olrGMz65HNeXbr8EIyuIWOx1jDPQkirUxZYw1yaXHwtRlD1BepK++NIDD5LrT7m0Eq2VKeSB7kF2oAkoIpmfSnKRClTX6TJERm9LPEfnujUNWkuf0Gz37wUg+APsLCxbUqLnCUtQIchgkOX7gj3JuQH"/>
    <w:docVar w:name="Encrypted_eDocDataSagensKontaktPostnrBy" w:val="vj4euW7RqX8/r1NqB3lkkoNG5ErvsUzdVInpXmSFqUGp6yckNvuLmHKFu1+SQblRro4zj5DN/0OLiunA+Hdsvez8U8f4VdU4CqDVY8mSWXFACxjUXq9IJPJvxlo0nHtLjeLGFMWTPZIpu9SbLkRK7hmk4GbOqJoGhePTKNm+6qV1fQFCiiAbPib4dfRiu6Tm7BTwx7s1wal32ni0AycdLhuyIV2z/yPrWyViRJjzRzb9fUZ+ejX7sqB/tARANnNm1sgXi8BBbhw1ZWObHUvVhTJllR8Qn2ZbbP16lehScf4PjlHKAP5oTYQbopzkAh+HTnjmIhCDdN9vU8izBFnTWb2J3PlrJECDN37NLJcXPHI="/>
    <w:docVar w:name="Encrypted_eDocDataSagensModerprojektNavn" w:val="vj4euW7RqX8/r1NqB3lkkoNG5ErvsUzdVInpXmSFqUGp6yckNvuLmHKFu1+SQblRro4zj5DN/0OLiunA+Hdsvez8U8f4VdU4CqDVY8mSWXFvZVZtbBGAb/IKtLB8Jr4CDxWLzqTHRLiha6RufXadcuEWOJoOueWFYzsk8xMO8uTxSsL94Bl4EHEGLSkJkbQD1H56xQ/lvyi5zOTQfnCZuk+XxvhW3ILomQLNz0ACYXCjD2OugjO+KF2xff4lyv4GJE6GmsFvPWshRlOgWfSgL8qzjMIOXuGtboStLSVovTjcpH+FdlOY436A4jK4+qTYUGU7TmRHQ6VW8GGEdifk2tKgDIw63j9Cq3sHszbajIg="/>
    <w:docVar w:name="Encrypted_eDocDataSagensModerprojektNr" w:val="vj4euW7RqX8/r1NqB3lkkoNG5ErvsUzdVInpXmSFqUGp6yckNvuLmHKFu1+SQblRro4zj5DN/0OLiunA+Hdsvez8U8f4VdU4CqDVY8mSWXFvZVZtbBGAb/IKtLB8Jr4CdEw/8jBAFakNx3Elve6zk+TNaAHRF1wb7L6DW5xa8Cbj1u7Gxmp1KvbKlZCr8S3nQ8tk8fPH4njvhAAkKcLfdBxqiV7L9sBtxKDBfRR1jeCd8SUw21f+8Fvroh4v55ZDcn4Y/aDpgtBX2jVVDXtBeu1lNVwaHY+XGlpLyHbFvQQUMCBIu1hCH62ZxG1aNj7MTe4RpV1u/g3sGj6fd71wdYQmps+cRoUrh0bvb3+Vyw4="/>
    <w:docVar w:name="Encrypted_eDocDataSagensProjektnummer" w:val="vj4euW7RqX8/r1NqB3lkkoNG5ErvsUzdVInpXmSFqUGp6yckNvuLmHKFu1+SQblRro4zj5DN/0OLiunA+Hdsvez8U8f4VdU4CqDVY8mSWXFvZVZtbBGAb/IKtLB8Jr4CMMBaMtBywMwVq1l+OurM9H9TBcEqbi+6NKH0tPJUlsxSo3Ve3RIb8j4YRn9HH8Vu5vlUSQhRwZKeMXoftO2HjHQnRdr4NyolquU02kwvc9JAClbHjkN2teLlJjMHnhYLwyfINBWFI76uN3NfdtVqo3X9dODNeTeEOP/gCRlNQqCYaBoZvgYeyRw//Qz6LwOV6531xiXEGDnXsf4GFUigWnK3mpX62LzjrOgJ2avD8RY="/>
    <w:docVar w:name="Encrypted_eDocDataSagensProjektSagsbehandler" w:val="vj4euW7RqX8/r1NqB3lkkoNG5ErvsUzdVInpXmSFqUGp6yckNvuLmHKFu1+SQblRro4zj5DN/0OLiunA+Hdsvez8U8f4VdU4CqDVY8mSWXFvZVZtbBGAb/IKtLB8Jr4C2dAEwcSn7BWfof8IW7+ONitdSQfUbGTaJpLsgsBydVIysad74JzHrBwyTqL3Qnwb6q2DBz4ZUUy1JxGkpzCrQ7PyOB2GUikI71o+QBuKqryFe85mQBKAM2RU4d4A7BK4kBO31K1YprIQC75KLVeThXlZ/HoJGA/h80G0BkxobNhj58Z7vm3rJYbeQDDhyLqmQYOV+jNXwh17WspUGzeCR4+gqbDMDf9lyX/hfl6ITg0="/>
    <w:docVar w:name="Encrypted_eDocDataSagensProjektTitel" w:val="vj4euW7RqX8/r1NqB3lkkoNG5ErvsUzdVInpXmSFqUGp6yckNvuLmHKFu1+SQblRro4zj5DN/0OLiunA+Hdsvez8U8f4VdU4CqDVY8mSWXFvZVZtbBGAb/IKtLB8Jr4CO7DmI+Z31ohKdacC+6jjeqPuH4tvKmLuVii0z1cXGsvJ/YLGjwoDSRFMTt7qVyDzx/2120xWF/SMJCMO1/aToXGI3NDGpfckF4uo1Rz3u3pzhBG3O03n3h6mDzTdx5L1RMcmcIbE2kfTtdcnx2dUixIQqBghoAwb61Up1eOkvltMRD0WloMvftNjj9EZOwYooX10xv1nsPqR4eLKFvM5sZPhVmkfX4a5+akGeoe2l5o="/>
    <w:docVar w:name="Encrypted_eDocDataSagenssagsbehandler" w:val="vj4euW7RqX8/r1NqB3lkkoNG5ErvsUzdVInpXmSFqUE3g7UpU0SyaoHo+LnPe7aeeCRNkrE7SR9smZJLPbxzFRw05MlNdSNvH75ma8p0vDexhUQGRzZLtWYfllJICyZ9KcKRVetsMS9Nur74LTBcqR89slkcgNwdxAF8g6bMWAUgWBZn5B7mA2ELeKggmwHILqb9s/ZOAnZwKkmmyvk9nZ2fHr5QfX+JYUFlV4GtfhecxTjLiITyMwxNcTeF8jr885o3AAbfq08kBrf8PF/RzFPN4Qh/oH80+kemAyLV6tOFodE+PvbyRm2O5scdcxI1AjmKLEmdbfSEkCdLpKeOsKDQedSUik7v9BHj9v7VTWittD64t7jBP3ioCqUlHiY5"/>
    <w:docVar w:name="Encrypted_eDocDataSagensTitel" w:val="vj4euW7RqX8/r1NqB3lkkoNG5ErvsUzdVInpXmSFqUGrsYDaQuDoJX78BudlASQ8Eoae3POi2SxJwuJKlHexgglI1pgRl8f8R9RLaB/9+yPRAC9gADZVQ4tCiz1D0zpJNzUXJGdk+nMBlCX5CaskLWJ+vLUaBKOF6ZWkX4HRX4rvI9UuklwfMzcKJPD3h265qPxSnuM29yGhaGw/ghEW2e07DyidbtlMiLNzSiRi0ducSKa5VHE7yDtwowYV0xrpJd7hh2E6kR8ohvEFXM6XzY9pqe0zW0nofKD/ZoUJXE8aAM7DYaq0XPpRb8NRs5ywjPB2YmDV7DcN6l200dbDLa66xY47vUNFkJZH5lBEXubGislSIhWtzGErj8OBLjNAiUjuipnnUKMWnVKNcCZm7WA74Ubgbw2T5tthwHackoQ="/>
    <w:docVar w:name="Encrypted_eDocDataSagsopretter" w:val="vj4euW7RqX8/r1NqB3lkkoNG5ErvsUzdVInpXmSFqUHlzok84xrr6DVMXWCaeGKsQSPdHycZx11UBHvuDUSytGMRhyT1LWwRBOnNY6VdfHtEKVyf9jYS+sfeghV89mU0Svv0Z5pe8wBb+IzTe14gahZwpGk+X13MLB+zFbg/91NjCySgYIANBOd5MInDgZyCrWSvZhrrYbGaq+hvVtrxNKLW0qLeFGTA9rHGHzLyns1gbJJYWmRbNUTVZW+DO7DM34fWpecwwfBjQyrFhQ8C8vaNYNHzsfGsHff4nhr8SOE/mmU0I1WyylXFXDbFVxCgfmPxoU+5DCdP8bQRGaJxmFvtXmIDCE3uwz8v226+DAEI5f8sELA7J9ebFvqGYCusZ0kzb3ldQHM6UsVhlMHtXw=="/>
    <w:docVar w:name="IntegrationType" w:val="EDoc"/>
  </w:docVars>
  <w:rsids>
    <w:rsidRoot w:val="000020CE"/>
    <w:rsid w:val="000020CE"/>
    <w:rsid w:val="000216BB"/>
    <w:rsid w:val="00024E3E"/>
    <w:rsid w:val="00031D9F"/>
    <w:rsid w:val="0004384D"/>
    <w:rsid w:val="00044766"/>
    <w:rsid w:val="00052A7A"/>
    <w:rsid w:val="00056D3D"/>
    <w:rsid w:val="00061F25"/>
    <w:rsid w:val="00074D85"/>
    <w:rsid w:val="00076726"/>
    <w:rsid w:val="00077B87"/>
    <w:rsid w:val="00094756"/>
    <w:rsid w:val="000A04F1"/>
    <w:rsid w:val="000A391B"/>
    <w:rsid w:val="000A5561"/>
    <w:rsid w:val="000B03D5"/>
    <w:rsid w:val="000C66FA"/>
    <w:rsid w:val="000E12FF"/>
    <w:rsid w:val="000F6CC7"/>
    <w:rsid w:val="0011281B"/>
    <w:rsid w:val="001241F7"/>
    <w:rsid w:val="00165F6C"/>
    <w:rsid w:val="00167D33"/>
    <w:rsid w:val="00172D35"/>
    <w:rsid w:val="00195CDE"/>
    <w:rsid w:val="001B0962"/>
    <w:rsid w:val="001C37F4"/>
    <w:rsid w:val="001C61AE"/>
    <w:rsid w:val="001F3F03"/>
    <w:rsid w:val="0020184E"/>
    <w:rsid w:val="00212DCF"/>
    <w:rsid w:val="00213178"/>
    <w:rsid w:val="00214104"/>
    <w:rsid w:val="002150D0"/>
    <w:rsid w:val="00226188"/>
    <w:rsid w:val="00233BA4"/>
    <w:rsid w:val="00240B9B"/>
    <w:rsid w:val="00246DA9"/>
    <w:rsid w:val="0026782A"/>
    <w:rsid w:val="00292815"/>
    <w:rsid w:val="0029601A"/>
    <w:rsid w:val="002B61D0"/>
    <w:rsid w:val="002C6541"/>
    <w:rsid w:val="002E761A"/>
    <w:rsid w:val="002F2548"/>
    <w:rsid w:val="00302786"/>
    <w:rsid w:val="00312665"/>
    <w:rsid w:val="0031405E"/>
    <w:rsid w:val="00314DB5"/>
    <w:rsid w:val="00325A9C"/>
    <w:rsid w:val="00326141"/>
    <w:rsid w:val="003276FD"/>
    <w:rsid w:val="00327DEA"/>
    <w:rsid w:val="00333AC8"/>
    <w:rsid w:val="00334BE0"/>
    <w:rsid w:val="00390CE8"/>
    <w:rsid w:val="00391E0A"/>
    <w:rsid w:val="00394324"/>
    <w:rsid w:val="00395672"/>
    <w:rsid w:val="003A3CE5"/>
    <w:rsid w:val="003E457F"/>
    <w:rsid w:val="003F25A0"/>
    <w:rsid w:val="00406D46"/>
    <w:rsid w:val="00426AE9"/>
    <w:rsid w:val="00463298"/>
    <w:rsid w:val="004825C3"/>
    <w:rsid w:val="004958FB"/>
    <w:rsid w:val="00496326"/>
    <w:rsid w:val="004B04AC"/>
    <w:rsid w:val="004B45C7"/>
    <w:rsid w:val="0050080A"/>
    <w:rsid w:val="00514B90"/>
    <w:rsid w:val="00530AED"/>
    <w:rsid w:val="00536D85"/>
    <w:rsid w:val="0054516A"/>
    <w:rsid w:val="00553AF6"/>
    <w:rsid w:val="00560CB8"/>
    <w:rsid w:val="005663F5"/>
    <w:rsid w:val="00567689"/>
    <w:rsid w:val="00583239"/>
    <w:rsid w:val="005941C3"/>
    <w:rsid w:val="005A1887"/>
    <w:rsid w:val="005D76D3"/>
    <w:rsid w:val="005E6D83"/>
    <w:rsid w:val="005F215B"/>
    <w:rsid w:val="00604D25"/>
    <w:rsid w:val="006053D2"/>
    <w:rsid w:val="0062276A"/>
    <w:rsid w:val="00630AE1"/>
    <w:rsid w:val="006315E8"/>
    <w:rsid w:val="00633EC6"/>
    <w:rsid w:val="0063495C"/>
    <w:rsid w:val="00634ED9"/>
    <w:rsid w:val="0063711B"/>
    <w:rsid w:val="00637E60"/>
    <w:rsid w:val="0064345E"/>
    <w:rsid w:val="00655847"/>
    <w:rsid w:val="00656105"/>
    <w:rsid w:val="0069590D"/>
    <w:rsid w:val="006C7C25"/>
    <w:rsid w:val="006D317E"/>
    <w:rsid w:val="006F5E64"/>
    <w:rsid w:val="00705A69"/>
    <w:rsid w:val="00710C2B"/>
    <w:rsid w:val="007146AC"/>
    <w:rsid w:val="0072465C"/>
    <w:rsid w:val="0074667A"/>
    <w:rsid w:val="00751F1F"/>
    <w:rsid w:val="00755303"/>
    <w:rsid w:val="00765C85"/>
    <w:rsid w:val="00780190"/>
    <w:rsid w:val="007858B3"/>
    <w:rsid w:val="00785CE5"/>
    <w:rsid w:val="00790515"/>
    <w:rsid w:val="00796F7A"/>
    <w:rsid w:val="00797E66"/>
    <w:rsid w:val="007A35B7"/>
    <w:rsid w:val="007B01B8"/>
    <w:rsid w:val="007B6BA4"/>
    <w:rsid w:val="007C55CB"/>
    <w:rsid w:val="007D40E0"/>
    <w:rsid w:val="007D5566"/>
    <w:rsid w:val="007D57F6"/>
    <w:rsid w:val="007E1C60"/>
    <w:rsid w:val="007E1D73"/>
    <w:rsid w:val="007F6FDD"/>
    <w:rsid w:val="008024C3"/>
    <w:rsid w:val="00834564"/>
    <w:rsid w:val="00852B11"/>
    <w:rsid w:val="00874C1F"/>
    <w:rsid w:val="00876DE5"/>
    <w:rsid w:val="00883FB2"/>
    <w:rsid w:val="008939FE"/>
    <w:rsid w:val="008A5E9E"/>
    <w:rsid w:val="008C4016"/>
    <w:rsid w:val="008D78D5"/>
    <w:rsid w:val="008E14E5"/>
    <w:rsid w:val="008E4BEB"/>
    <w:rsid w:val="008F178D"/>
    <w:rsid w:val="00936FCD"/>
    <w:rsid w:val="009551DB"/>
    <w:rsid w:val="00975C76"/>
    <w:rsid w:val="00977588"/>
    <w:rsid w:val="009A447C"/>
    <w:rsid w:val="009B3B0F"/>
    <w:rsid w:val="009E17C1"/>
    <w:rsid w:val="00A10372"/>
    <w:rsid w:val="00A35BBB"/>
    <w:rsid w:val="00A35C62"/>
    <w:rsid w:val="00A36708"/>
    <w:rsid w:val="00A43BB4"/>
    <w:rsid w:val="00A46104"/>
    <w:rsid w:val="00A53D7A"/>
    <w:rsid w:val="00A5476E"/>
    <w:rsid w:val="00A55E3D"/>
    <w:rsid w:val="00A570D8"/>
    <w:rsid w:val="00A70F82"/>
    <w:rsid w:val="00AB7B0F"/>
    <w:rsid w:val="00AD230F"/>
    <w:rsid w:val="00AD2F04"/>
    <w:rsid w:val="00AD3966"/>
    <w:rsid w:val="00AF0E55"/>
    <w:rsid w:val="00AF15EB"/>
    <w:rsid w:val="00AF57AA"/>
    <w:rsid w:val="00AF760C"/>
    <w:rsid w:val="00B06567"/>
    <w:rsid w:val="00B12ADA"/>
    <w:rsid w:val="00B14843"/>
    <w:rsid w:val="00B150C2"/>
    <w:rsid w:val="00B21517"/>
    <w:rsid w:val="00B2471C"/>
    <w:rsid w:val="00B262DF"/>
    <w:rsid w:val="00B575A2"/>
    <w:rsid w:val="00B60333"/>
    <w:rsid w:val="00B64BA4"/>
    <w:rsid w:val="00B82ED4"/>
    <w:rsid w:val="00B948B4"/>
    <w:rsid w:val="00BC3F98"/>
    <w:rsid w:val="00BC64A4"/>
    <w:rsid w:val="00BE2DD0"/>
    <w:rsid w:val="00BF60DF"/>
    <w:rsid w:val="00BF7416"/>
    <w:rsid w:val="00C004F6"/>
    <w:rsid w:val="00C04507"/>
    <w:rsid w:val="00C2138C"/>
    <w:rsid w:val="00C22971"/>
    <w:rsid w:val="00C24E5B"/>
    <w:rsid w:val="00C276E1"/>
    <w:rsid w:val="00C33F9E"/>
    <w:rsid w:val="00C41EEF"/>
    <w:rsid w:val="00C656AE"/>
    <w:rsid w:val="00C72C7E"/>
    <w:rsid w:val="00C73293"/>
    <w:rsid w:val="00C76D71"/>
    <w:rsid w:val="00C778AD"/>
    <w:rsid w:val="00C92896"/>
    <w:rsid w:val="00C959E1"/>
    <w:rsid w:val="00CA2629"/>
    <w:rsid w:val="00CB0BD7"/>
    <w:rsid w:val="00CB18B6"/>
    <w:rsid w:val="00CC6754"/>
    <w:rsid w:val="00CD4D95"/>
    <w:rsid w:val="00CD6FBE"/>
    <w:rsid w:val="00CD7344"/>
    <w:rsid w:val="00CE2C1A"/>
    <w:rsid w:val="00CF52EC"/>
    <w:rsid w:val="00D10CD7"/>
    <w:rsid w:val="00D22CA2"/>
    <w:rsid w:val="00D33E56"/>
    <w:rsid w:val="00D362AC"/>
    <w:rsid w:val="00D42DF0"/>
    <w:rsid w:val="00D650E6"/>
    <w:rsid w:val="00D76BF3"/>
    <w:rsid w:val="00D8283A"/>
    <w:rsid w:val="00D86AB8"/>
    <w:rsid w:val="00D9121F"/>
    <w:rsid w:val="00D97965"/>
    <w:rsid w:val="00DA7597"/>
    <w:rsid w:val="00DC209F"/>
    <w:rsid w:val="00DC25EA"/>
    <w:rsid w:val="00DC3E8F"/>
    <w:rsid w:val="00DD0FF3"/>
    <w:rsid w:val="00DD6806"/>
    <w:rsid w:val="00E1070F"/>
    <w:rsid w:val="00E12D78"/>
    <w:rsid w:val="00E17DBB"/>
    <w:rsid w:val="00E267AF"/>
    <w:rsid w:val="00E276AF"/>
    <w:rsid w:val="00E50D3C"/>
    <w:rsid w:val="00E559CC"/>
    <w:rsid w:val="00E56524"/>
    <w:rsid w:val="00E567B3"/>
    <w:rsid w:val="00E710EB"/>
    <w:rsid w:val="00EA2ADA"/>
    <w:rsid w:val="00EB767B"/>
    <w:rsid w:val="00EC06E9"/>
    <w:rsid w:val="00EE1D66"/>
    <w:rsid w:val="00EE5D8E"/>
    <w:rsid w:val="00F15A2D"/>
    <w:rsid w:val="00F23738"/>
    <w:rsid w:val="00F256F9"/>
    <w:rsid w:val="00F41B7C"/>
    <w:rsid w:val="00F47EA0"/>
    <w:rsid w:val="00F510A2"/>
    <w:rsid w:val="00F51E6A"/>
    <w:rsid w:val="00F57530"/>
    <w:rsid w:val="00F65700"/>
    <w:rsid w:val="00F76080"/>
    <w:rsid w:val="00F94DC6"/>
    <w:rsid w:val="00FA2C5A"/>
    <w:rsid w:val="00FB16F2"/>
    <w:rsid w:val="00FB3481"/>
    <w:rsid w:val="00FB7A3E"/>
    <w:rsid w:val="00FD1D87"/>
    <w:rsid w:val="00FF17A7"/>
    <w:rsid w:val="00FF4A72"/>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957B4"/>
  <w15:chartTrackingRefBased/>
  <w15:docId w15:val="{3F445BAA-69B8-4F66-AE9C-C367603B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D7A"/>
    <w:pPr>
      <w:spacing w:after="0" w:line="280" w:lineRule="atLeast"/>
    </w:pPr>
    <w:rPr>
      <w:rFonts w:ascii="KBH Tekst" w:hAnsi="KBH Tekst"/>
      <w:color w:val="000000"/>
      <w:sz w:val="19"/>
    </w:rPr>
  </w:style>
  <w:style w:type="paragraph" w:styleId="Overskrift1">
    <w:name w:val="heading 1"/>
    <w:basedOn w:val="Normal"/>
    <w:next w:val="Normal"/>
    <w:link w:val="Overskrift1Tegn"/>
    <w:uiPriority w:val="9"/>
    <w:qFormat/>
    <w:rsid w:val="00560CB8"/>
    <w:pPr>
      <w:keepNext/>
      <w:keepLines/>
      <w:spacing w:after="85"/>
      <w:outlineLvl w:val="0"/>
    </w:pPr>
    <w:rPr>
      <w:rFonts w:eastAsiaTheme="majorEastAsia" w:cstheme="majorBidi"/>
      <w:b/>
      <w:sz w:val="24"/>
      <w:szCs w:val="32"/>
    </w:rPr>
  </w:style>
  <w:style w:type="paragraph" w:styleId="Overskrift2">
    <w:name w:val="heading 2"/>
    <w:basedOn w:val="Normal"/>
    <w:next w:val="Normal"/>
    <w:link w:val="Overskrift2Tegn"/>
    <w:uiPriority w:val="9"/>
    <w:unhideWhenUsed/>
    <w:qFormat/>
    <w:rsid w:val="003E457F"/>
    <w:pPr>
      <w:keepNext/>
      <w:keepLines/>
      <w:outlineLvl w:val="1"/>
    </w:pPr>
    <w:rPr>
      <w:rFonts w:eastAsiaTheme="majorEastAsia" w:cstheme="majorBidi"/>
      <w:b/>
      <w:sz w:val="20"/>
      <w:szCs w:val="26"/>
    </w:rPr>
  </w:style>
  <w:style w:type="paragraph" w:styleId="Overskrift3">
    <w:name w:val="heading 3"/>
    <w:basedOn w:val="Normal"/>
    <w:next w:val="Normal"/>
    <w:link w:val="Overskrift3Tegn"/>
    <w:uiPriority w:val="9"/>
    <w:unhideWhenUsed/>
    <w:qFormat/>
    <w:rsid w:val="003E457F"/>
    <w:pPr>
      <w:keepNext/>
      <w:keepLines/>
      <w:outlineLvl w:val="2"/>
    </w:pPr>
    <w:rPr>
      <w:rFonts w:eastAsiaTheme="majorEastAsia" w:cstheme="majorBidi"/>
      <w:b/>
      <w:szCs w:val="24"/>
    </w:rPr>
  </w:style>
  <w:style w:type="paragraph" w:styleId="Overskrift4">
    <w:name w:val="heading 4"/>
    <w:basedOn w:val="Normal"/>
    <w:next w:val="Normal"/>
    <w:link w:val="Overskrift4Tegn"/>
    <w:uiPriority w:val="9"/>
    <w:unhideWhenUsed/>
    <w:qFormat/>
    <w:rsid w:val="003E457F"/>
    <w:pPr>
      <w:keepNext/>
      <w:keepLines/>
      <w:outlineLvl w:val="3"/>
    </w:pPr>
    <w:rPr>
      <w:rFonts w:eastAsiaTheme="majorEastAsia" w:cstheme="majorBidi"/>
      <w:b/>
      <w:i/>
      <w:iCs/>
    </w:rPr>
  </w:style>
  <w:style w:type="paragraph" w:styleId="Overskrift5">
    <w:name w:val="heading 5"/>
    <w:basedOn w:val="Normal"/>
    <w:next w:val="Normal"/>
    <w:link w:val="Overskrift5Tegn"/>
    <w:uiPriority w:val="9"/>
    <w:unhideWhenUsed/>
    <w:qFormat/>
    <w:rsid w:val="003E457F"/>
    <w:pPr>
      <w:keepNext/>
      <w:keepLines/>
      <w:outlineLvl w:val="4"/>
    </w:pPr>
    <w:rPr>
      <w:rFonts w:eastAsiaTheme="majorEastAsia" w:cstheme="majorBidi"/>
      <w:i/>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60CB8"/>
    <w:rPr>
      <w:rFonts w:ascii="KBH Tekst" w:eastAsiaTheme="majorEastAsia" w:hAnsi="KBH Tekst" w:cstheme="majorBidi"/>
      <w:b/>
      <w:color w:val="000000"/>
      <w:sz w:val="24"/>
      <w:szCs w:val="32"/>
    </w:rPr>
  </w:style>
  <w:style w:type="character" w:customStyle="1" w:styleId="Overskrift2Tegn">
    <w:name w:val="Overskrift 2 Tegn"/>
    <w:basedOn w:val="Standardskrifttypeiafsnit"/>
    <w:link w:val="Overskrift2"/>
    <w:uiPriority w:val="9"/>
    <w:rsid w:val="003E457F"/>
    <w:rPr>
      <w:rFonts w:ascii="KBH Tekst" w:eastAsiaTheme="majorEastAsia" w:hAnsi="KBH Tekst" w:cstheme="majorBidi"/>
      <w:b/>
      <w:color w:val="000000"/>
      <w:sz w:val="20"/>
      <w:szCs w:val="26"/>
    </w:rPr>
  </w:style>
  <w:style w:type="paragraph" w:styleId="Titel">
    <w:name w:val="Title"/>
    <w:basedOn w:val="Normal"/>
    <w:next w:val="Normal"/>
    <w:link w:val="TitelTegn"/>
    <w:uiPriority w:val="10"/>
    <w:qFormat/>
    <w:rsid w:val="001C37F4"/>
    <w:pPr>
      <w:spacing w:line="340" w:lineRule="atLeast"/>
      <w:contextualSpacing/>
    </w:pPr>
    <w:rPr>
      <w:rFonts w:ascii="KBH Black" w:eastAsiaTheme="majorEastAsia" w:hAnsi="KBH Black" w:cstheme="majorBidi"/>
      <w:color w:val="auto"/>
      <w:kern w:val="28"/>
      <w:sz w:val="30"/>
      <w:szCs w:val="56"/>
    </w:rPr>
  </w:style>
  <w:style w:type="character" w:customStyle="1" w:styleId="TitelTegn">
    <w:name w:val="Titel Tegn"/>
    <w:basedOn w:val="Standardskrifttypeiafsnit"/>
    <w:link w:val="Titel"/>
    <w:uiPriority w:val="10"/>
    <w:rsid w:val="001C37F4"/>
    <w:rPr>
      <w:rFonts w:ascii="KBH Black" w:eastAsiaTheme="majorEastAsia" w:hAnsi="KBH Black" w:cstheme="majorBidi"/>
      <w:kern w:val="28"/>
      <w:sz w:val="30"/>
      <w:szCs w:val="56"/>
    </w:rPr>
  </w:style>
  <w:style w:type="paragraph" w:customStyle="1" w:styleId="Trompet">
    <w:name w:val="Trompet"/>
    <w:basedOn w:val="Normal"/>
    <w:uiPriority w:val="10"/>
    <w:qFormat/>
    <w:rsid w:val="00560CB8"/>
    <w:pPr>
      <w:spacing w:line="220" w:lineRule="atLeast"/>
    </w:pPr>
    <w:rPr>
      <w:b/>
      <w:sz w:val="17"/>
    </w:rPr>
  </w:style>
  <w:style w:type="paragraph" w:customStyle="1" w:styleId="Modtager">
    <w:name w:val="Modtager"/>
    <w:basedOn w:val="Normal"/>
    <w:uiPriority w:val="11"/>
    <w:qFormat/>
    <w:rsid w:val="00560CB8"/>
    <w:rPr>
      <w:sz w:val="21"/>
    </w:rPr>
  </w:style>
  <w:style w:type="paragraph" w:customStyle="1" w:styleId="Afsenderinfo">
    <w:name w:val="Afsenderinfo"/>
    <w:basedOn w:val="Normal"/>
    <w:uiPriority w:val="11"/>
    <w:qFormat/>
    <w:rsid w:val="00496326"/>
    <w:pPr>
      <w:spacing w:after="170" w:line="200" w:lineRule="atLeast"/>
      <w:contextualSpacing/>
    </w:pPr>
    <w:rPr>
      <w:spacing w:val="10"/>
      <w:sz w:val="14"/>
    </w:rPr>
  </w:style>
  <w:style w:type="paragraph" w:customStyle="1" w:styleId="Mdeinfo">
    <w:name w:val="Mødeinfo"/>
    <w:basedOn w:val="Normal"/>
    <w:uiPriority w:val="11"/>
    <w:qFormat/>
    <w:rsid w:val="007B6BA4"/>
    <w:rPr>
      <w:caps/>
    </w:rPr>
  </w:style>
  <w:style w:type="paragraph" w:customStyle="1" w:styleId="Tabeloverskrift">
    <w:name w:val="Tabel overskrift"/>
    <w:basedOn w:val="Normal"/>
    <w:uiPriority w:val="11"/>
    <w:qFormat/>
    <w:rsid w:val="00633EC6"/>
    <w:pPr>
      <w:pBdr>
        <w:bottom w:val="single" w:sz="2" w:space="4" w:color="000000"/>
      </w:pBdr>
      <w:spacing w:line="260" w:lineRule="atLeast"/>
    </w:pPr>
    <w:rPr>
      <w:b/>
    </w:rPr>
  </w:style>
  <w:style w:type="paragraph" w:customStyle="1" w:styleId="Tabelnormaltekst">
    <w:name w:val="Tabel normaltekst"/>
    <w:basedOn w:val="Normal"/>
    <w:uiPriority w:val="11"/>
    <w:qFormat/>
    <w:rsid w:val="007B6BA4"/>
    <w:pPr>
      <w:spacing w:line="220" w:lineRule="atLeast"/>
    </w:pPr>
    <w:rPr>
      <w:sz w:val="16"/>
    </w:rPr>
  </w:style>
  <w:style w:type="paragraph" w:customStyle="1" w:styleId="Tabelkilde">
    <w:name w:val="Tabel kilde"/>
    <w:basedOn w:val="Normal"/>
    <w:uiPriority w:val="11"/>
    <w:qFormat/>
    <w:rsid w:val="007B6BA4"/>
    <w:pPr>
      <w:spacing w:line="160" w:lineRule="atLeast"/>
      <w:jc w:val="right"/>
    </w:pPr>
    <w:rPr>
      <w:i/>
      <w:sz w:val="13"/>
    </w:rPr>
  </w:style>
  <w:style w:type="paragraph" w:customStyle="1" w:styleId="Tabelnote">
    <w:name w:val="Tabel note"/>
    <w:basedOn w:val="Normal"/>
    <w:uiPriority w:val="11"/>
    <w:qFormat/>
    <w:rsid w:val="00302786"/>
    <w:pPr>
      <w:spacing w:line="160" w:lineRule="atLeast"/>
    </w:pPr>
    <w:rPr>
      <w:sz w:val="13"/>
    </w:rPr>
  </w:style>
  <w:style w:type="paragraph" w:customStyle="1" w:styleId="AnchorLine">
    <w:name w:val="AnchorLine"/>
    <w:basedOn w:val="Normal"/>
    <w:rsid w:val="0063711B"/>
    <w:pPr>
      <w:spacing w:line="24" w:lineRule="auto"/>
    </w:pPr>
  </w:style>
  <w:style w:type="table" w:styleId="Tabel-Gitter">
    <w:name w:val="Table Grid"/>
    <w:basedOn w:val="Tabel-Normal"/>
    <w:uiPriority w:val="39"/>
    <w:rsid w:val="00637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B45C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B45C7"/>
    <w:rPr>
      <w:rFonts w:ascii="KBH Tekst" w:hAnsi="KBH Tekst"/>
      <w:color w:val="000000"/>
      <w:sz w:val="19"/>
    </w:rPr>
  </w:style>
  <w:style w:type="paragraph" w:styleId="Sidefod">
    <w:name w:val="footer"/>
    <w:basedOn w:val="Normal"/>
    <w:link w:val="SidefodTegn"/>
    <w:uiPriority w:val="99"/>
    <w:unhideWhenUsed/>
    <w:rsid w:val="004B45C7"/>
    <w:pPr>
      <w:tabs>
        <w:tab w:val="center" w:pos="4819"/>
        <w:tab w:val="right" w:pos="9638"/>
      </w:tabs>
      <w:spacing w:line="240" w:lineRule="auto"/>
    </w:pPr>
  </w:style>
  <w:style w:type="character" w:customStyle="1" w:styleId="SidefodTegn">
    <w:name w:val="Sidefod Tegn"/>
    <w:basedOn w:val="Standardskrifttypeiafsnit"/>
    <w:link w:val="Sidefod"/>
    <w:uiPriority w:val="99"/>
    <w:rsid w:val="004B45C7"/>
    <w:rPr>
      <w:rFonts w:ascii="KBH Tekst" w:hAnsi="KBH Tekst"/>
      <w:color w:val="000000"/>
      <w:sz w:val="19"/>
    </w:rPr>
  </w:style>
  <w:style w:type="paragraph" w:customStyle="1" w:styleId="Afsenderinfofed">
    <w:name w:val="Afsenderinfo fed"/>
    <w:basedOn w:val="Afsenderinfo"/>
    <w:rsid w:val="000E12FF"/>
    <w:pPr>
      <w:spacing w:after="0"/>
    </w:pPr>
    <w:rPr>
      <w:b/>
    </w:rPr>
  </w:style>
  <w:style w:type="paragraph" w:styleId="Markeringsbobletekst">
    <w:name w:val="Balloon Text"/>
    <w:basedOn w:val="Normal"/>
    <w:link w:val="MarkeringsbobletekstTegn"/>
    <w:uiPriority w:val="99"/>
    <w:semiHidden/>
    <w:unhideWhenUsed/>
    <w:rsid w:val="00C33F9E"/>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33F9E"/>
    <w:rPr>
      <w:rFonts w:ascii="Segoe UI" w:hAnsi="Segoe UI" w:cs="Segoe UI"/>
      <w:color w:val="000000"/>
      <w:sz w:val="18"/>
      <w:szCs w:val="18"/>
    </w:rPr>
  </w:style>
  <w:style w:type="table" w:customStyle="1" w:styleId="KBH">
    <w:name w:val="KBH"/>
    <w:basedOn w:val="Tabel-Normal"/>
    <w:uiPriority w:val="99"/>
    <w:rsid w:val="00765C85"/>
    <w:pPr>
      <w:spacing w:after="0" w:line="240" w:lineRule="auto"/>
      <w:jc w:val="center"/>
    </w:p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paragraph" w:customStyle="1" w:styleId="D2MCodeTyp">
    <w:name w:val="D2MCodeTyp"/>
    <w:basedOn w:val="Normal"/>
    <w:rsid w:val="008F178D"/>
    <w:pPr>
      <w:spacing w:line="14" w:lineRule="exact"/>
    </w:pPr>
    <w:rPr>
      <w:rFonts w:ascii="Times New Roman" w:hAnsi="Times New Roman"/>
      <w:color w:val="auto"/>
      <w:sz w:val="2"/>
    </w:rPr>
  </w:style>
  <w:style w:type="paragraph" w:customStyle="1" w:styleId="Regards">
    <w:name w:val="Regards"/>
    <w:basedOn w:val="Normal"/>
    <w:rsid w:val="0054516A"/>
    <w:pPr>
      <w:tabs>
        <w:tab w:val="left" w:pos="3402"/>
      </w:tabs>
    </w:pPr>
  </w:style>
  <w:style w:type="paragraph" w:customStyle="1" w:styleId="Tabelrkketitel">
    <w:name w:val="Tabel rækketitel"/>
    <w:basedOn w:val="Tabelnormaltekst"/>
    <w:rsid w:val="000A391B"/>
    <w:rPr>
      <w:b/>
    </w:rPr>
  </w:style>
  <w:style w:type="paragraph" w:customStyle="1" w:styleId="PageHeaderText">
    <w:name w:val="PageHeaderText"/>
    <w:basedOn w:val="Afsenderinfo"/>
    <w:rsid w:val="00CC6754"/>
    <w:pPr>
      <w:tabs>
        <w:tab w:val="right" w:pos="9617"/>
      </w:tabs>
      <w:ind w:right="-1708"/>
    </w:pPr>
  </w:style>
  <w:style w:type="character" w:styleId="Pladsholdertekst">
    <w:name w:val="Placeholder Text"/>
    <w:basedOn w:val="Standardskrifttypeiafsnit"/>
    <w:uiPriority w:val="99"/>
    <w:semiHidden/>
    <w:rsid w:val="007858B3"/>
    <w:rPr>
      <w:color w:val="808080"/>
    </w:rPr>
  </w:style>
  <w:style w:type="character" w:styleId="Hyperlink">
    <w:name w:val="Hyperlink"/>
    <w:basedOn w:val="Standardskrifttypeiafsnit"/>
    <w:uiPriority w:val="99"/>
    <w:unhideWhenUsed/>
    <w:rsid w:val="00A53D7A"/>
    <w:rPr>
      <w:color w:val="auto"/>
      <w:u w:val="single"/>
    </w:rPr>
  </w:style>
  <w:style w:type="character" w:styleId="BesgtLink">
    <w:name w:val="FollowedHyperlink"/>
    <w:basedOn w:val="Standardskrifttypeiafsnit"/>
    <w:uiPriority w:val="99"/>
    <w:semiHidden/>
    <w:unhideWhenUsed/>
    <w:rsid w:val="00A53D7A"/>
    <w:rPr>
      <w:color w:val="auto"/>
      <w:u w:val="single"/>
    </w:rPr>
  </w:style>
  <w:style w:type="character" w:customStyle="1" w:styleId="Overskrift3Tegn">
    <w:name w:val="Overskrift 3 Tegn"/>
    <w:basedOn w:val="Standardskrifttypeiafsnit"/>
    <w:link w:val="Overskrift3"/>
    <w:uiPriority w:val="9"/>
    <w:rsid w:val="003E457F"/>
    <w:rPr>
      <w:rFonts w:ascii="KBH Tekst" w:eastAsiaTheme="majorEastAsia" w:hAnsi="KBH Tekst" w:cstheme="majorBidi"/>
      <w:b/>
      <w:color w:val="000000"/>
      <w:sz w:val="19"/>
      <w:szCs w:val="24"/>
    </w:rPr>
  </w:style>
  <w:style w:type="character" w:customStyle="1" w:styleId="Overskrift4Tegn">
    <w:name w:val="Overskrift 4 Tegn"/>
    <w:basedOn w:val="Standardskrifttypeiafsnit"/>
    <w:link w:val="Overskrift4"/>
    <w:uiPriority w:val="9"/>
    <w:rsid w:val="003E457F"/>
    <w:rPr>
      <w:rFonts w:ascii="KBH Tekst" w:eastAsiaTheme="majorEastAsia" w:hAnsi="KBH Tekst" w:cstheme="majorBidi"/>
      <w:b/>
      <w:i/>
      <w:iCs/>
      <w:color w:val="000000"/>
      <w:sz w:val="19"/>
    </w:rPr>
  </w:style>
  <w:style w:type="character" w:customStyle="1" w:styleId="Overskrift5Tegn">
    <w:name w:val="Overskrift 5 Tegn"/>
    <w:basedOn w:val="Standardskrifttypeiafsnit"/>
    <w:link w:val="Overskrift5"/>
    <w:uiPriority w:val="9"/>
    <w:rsid w:val="003E457F"/>
    <w:rPr>
      <w:rFonts w:ascii="KBH Tekst" w:eastAsiaTheme="majorEastAsia" w:hAnsi="KBH Tekst" w:cstheme="majorBidi"/>
      <w:i/>
      <w:color w:val="000000"/>
      <w:sz w:val="20"/>
    </w:rPr>
  </w:style>
  <w:style w:type="character" w:styleId="Ulstomtale">
    <w:name w:val="Unresolved Mention"/>
    <w:basedOn w:val="Standardskrifttypeiafsnit"/>
    <w:uiPriority w:val="99"/>
    <w:semiHidden/>
    <w:unhideWhenUsed/>
    <w:rsid w:val="00FB1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0505">
      <w:bodyDiv w:val="1"/>
      <w:marLeft w:val="0"/>
      <w:marRight w:val="0"/>
      <w:marTop w:val="0"/>
      <w:marBottom w:val="0"/>
      <w:divBdr>
        <w:top w:val="none" w:sz="0" w:space="0" w:color="auto"/>
        <w:left w:val="none" w:sz="0" w:space="0" w:color="auto"/>
        <w:bottom w:val="none" w:sz="0" w:space="0" w:color="auto"/>
        <w:right w:val="none" w:sz="0" w:space="0" w:color="auto"/>
      </w:divBdr>
    </w:div>
    <w:div w:id="57929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vlu.d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kk.dk:9090/biz/v2-pbr/docprod/templates/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368800577942C0A02B649D6F8FF98F"/>
        <w:category>
          <w:name w:val="Generelt"/>
          <w:gallery w:val="placeholder"/>
        </w:category>
        <w:types>
          <w:type w:val="bbPlcHdr"/>
        </w:types>
        <w:behaviors>
          <w:behavior w:val="content"/>
        </w:behaviors>
        <w:guid w:val="{0916674A-6CE3-4F40-9568-39F564BCA0B0}"/>
      </w:docPartPr>
      <w:docPartBody>
        <w:p w:rsidR="001D7D67" w:rsidRDefault="001D7D67">
          <w:bookmarkStart w:id="0" w:name="bmkTableHeading"/>
          <w:bookmarkStart w:id="1" w:name="bmkTableText"/>
          <w:bookmarkStart w:id="2" w:name="bmkTableNote"/>
          <w:bookmarkStart w:id="3" w:name="bmkTableSource"/>
          <w:bookmarkStart w:id="4" w:name="_Hlk7524542"/>
          <w:bookmarkEnd w:id="0"/>
          <w:bookmarkEnd w:id="1"/>
          <w:bookmarkEnd w:id="2"/>
          <w:bookmarkEnd w:id="3"/>
          <w:bookmarkEnd w:id="4"/>
        </w:p>
      </w:docPartBody>
    </w:docPart>
    <w:docPart>
      <w:docPartPr>
        <w:name w:val="4E2E970A63004E1C97710E47AE756946"/>
        <w:category>
          <w:name w:val="Generelt"/>
          <w:gallery w:val="placeholder"/>
        </w:category>
        <w:types>
          <w:type w:val="bbPlcHdr"/>
        </w:types>
        <w:behaviors>
          <w:behavior w:val="content"/>
        </w:behaviors>
        <w:guid w:val="{0B67C221-8356-41B7-AA6A-7EE3F9991DCA}"/>
      </w:docPartPr>
      <w:docPartBody>
        <w:p w:rsidR="001D7D67" w:rsidRDefault="001D7D67"/>
      </w:docPartBody>
    </w:docPart>
    <w:docPart>
      <w:docPartPr>
        <w:name w:val="F29970FAE80D4172BC22C275B940F38A"/>
        <w:category>
          <w:name w:val="Generelt"/>
          <w:gallery w:val="placeholder"/>
        </w:category>
        <w:types>
          <w:type w:val="bbPlcHdr"/>
        </w:types>
        <w:behaviors>
          <w:behavior w:val="content"/>
        </w:behaviors>
        <w:guid w:val="{8A79C3E2-8D9D-4F91-AF57-78B5F554FC71}"/>
      </w:docPartPr>
      <w:docPartBody>
        <w:p w:rsidR="001D7D67" w:rsidRDefault="001D7D67"/>
      </w:docPartBody>
    </w:docPart>
    <w:docPart>
      <w:docPartPr>
        <w:name w:val="02B9EB20608B42C1B3FE70C9DEE21A55"/>
        <w:category>
          <w:name w:val="Generelt"/>
          <w:gallery w:val="placeholder"/>
        </w:category>
        <w:types>
          <w:type w:val="bbPlcHdr"/>
        </w:types>
        <w:behaviors>
          <w:behavior w:val="content"/>
        </w:behaviors>
        <w:guid w:val="{CDEC516C-83A2-426D-92D6-4A0FF05DE9A4}"/>
      </w:docPartPr>
      <w:docPartBody>
        <w:p w:rsidR="001D7D67" w:rsidRDefault="001D7D67"/>
      </w:docPartBody>
    </w:docPart>
    <w:docPart>
      <w:docPartPr>
        <w:name w:val="8EF9A1C882DE44BF886D081255D64BF4"/>
        <w:category>
          <w:name w:val="Generelt"/>
          <w:gallery w:val="placeholder"/>
        </w:category>
        <w:types>
          <w:type w:val="bbPlcHdr"/>
        </w:types>
        <w:behaviors>
          <w:behavior w:val="content"/>
        </w:behaviors>
        <w:guid w:val="{D3E53CE9-A7EE-4FAD-8C78-5408EAAC70CD}"/>
      </w:docPartPr>
      <w:docPartBody>
        <w:p w:rsidR="001D7D67" w:rsidRDefault="001D7D67"/>
      </w:docPartBody>
    </w:docPart>
    <w:docPart>
      <w:docPartPr>
        <w:name w:val="371E402AC66B4B76885C37E5B1F459FC"/>
        <w:category>
          <w:name w:val="Generelt"/>
          <w:gallery w:val="placeholder"/>
        </w:category>
        <w:types>
          <w:type w:val="bbPlcHdr"/>
        </w:types>
        <w:behaviors>
          <w:behavior w:val="content"/>
        </w:behaviors>
        <w:guid w:val="{CC8217D9-90C7-4AB3-B646-D2AE379D2C18}"/>
      </w:docPartPr>
      <w:docPartBody>
        <w:p w:rsidR="001D7D67" w:rsidRDefault="001D7D67"/>
      </w:docPartBody>
    </w:docPart>
    <w:docPart>
      <w:docPartPr>
        <w:name w:val="E903F1CDBC6D447B8F13A606B8FC10A0"/>
        <w:category>
          <w:name w:val="Generelt"/>
          <w:gallery w:val="placeholder"/>
        </w:category>
        <w:types>
          <w:type w:val="bbPlcHdr"/>
        </w:types>
        <w:behaviors>
          <w:behavior w:val="content"/>
        </w:behaviors>
        <w:guid w:val="{08F89AD6-54DB-40CF-A13D-31D996F935AF}"/>
      </w:docPartPr>
      <w:docPartBody>
        <w:p w:rsidR="001D7D67" w:rsidRDefault="001D7D67"/>
      </w:docPartBody>
    </w:docPart>
    <w:docPart>
      <w:docPartPr>
        <w:name w:val="CD3A8D519F4E4C7BABE4C3C5F9374974"/>
        <w:category>
          <w:name w:val="Generelt"/>
          <w:gallery w:val="placeholder"/>
        </w:category>
        <w:types>
          <w:type w:val="bbPlcHdr"/>
        </w:types>
        <w:behaviors>
          <w:behavior w:val="content"/>
        </w:behaviors>
        <w:guid w:val="{3E2D0428-6D81-4CEC-A19D-CCFDFCC837BB}"/>
      </w:docPartPr>
      <w:docPartBody>
        <w:p w:rsidR="001D7D67" w:rsidRDefault="001D7D6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BH Tekst">
    <w:altName w:val="Courier New"/>
    <w:panose1 w:val="00000500000000000000"/>
    <w:charset w:val="00"/>
    <w:family w:val="auto"/>
    <w:pitch w:val="variable"/>
    <w:sig w:usb0="00000007" w:usb1="00000001" w:usb2="00000000" w:usb3="00000000" w:csb0="00000093"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BH Black">
    <w:altName w:val="Courier New"/>
    <w:panose1 w:val="00000A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61"/>
    <w:rsid w:val="001D7D67"/>
    <w:rsid w:val="004C6754"/>
    <w:rsid w:val="005D6E55"/>
    <w:rsid w:val="00781E61"/>
    <w:rsid w:val="007B01B8"/>
    <w:rsid w:val="008716E1"/>
    <w:rsid w:val="00917E6D"/>
    <w:rsid w:val="00992BEF"/>
    <w:rsid w:val="009B40EB"/>
    <w:rsid w:val="00CA7DCD"/>
    <w:rsid w:val="00DC209F"/>
    <w:rsid w:val="00DD010F"/>
    <w:rsid w:val="00E54A63"/>
    <w:rsid w:val="00FD34D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1"/>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54A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BH">
    <w:name w:val="KBH"/>
    <w:basedOn w:val="Tabel-Normal"/>
    <w:uiPriority w:val="99"/>
    <w:rsid w:val="00E54A63"/>
    <w:pPr>
      <w:spacing w:after="0" w:line="240" w:lineRule="auto"/>
      <w:jc w:val="center"/>
    </w:pPr>
    <w:rPr>
      <w:rFonts w:eastAsiaTheme="minorHAnsi"/>
      <w:lang w:eastAsia="en-US"/>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character" w:styleId="Pladsholdertekst">
    <w:name w:val="Placeholder Text"/>
    <w:basedOn w:val="Standardskrifttypeiafsnit"/>
    <w:uiPriority w:val="99"/>
    <w:semiHidden/>
    <w:rsid w:val="001D7D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alpha val="5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gbs:GrowBusinessDocument xmlns:gbs="http://www.software-innovation.no/growBusinessDocument" gbs:officeVersion="2007" gbs:sourceId="47351524" gbs:entity="Document" gbs:templateDesignerVersion="3.1 F">
  <gbs:Title gbs:loadFromGrowBusiness="OnProduce" gbs:saveInGrowBusiness="False" gbs:connected="true" gbs:recno="" gbs:entity="" gbs:datatype="string" gbs:key="10000">Svar på høring vedr. fremtidens svømmetilbud</gbs:Title>
  <gbs:ToCase.Name gbs:loadFromGrowBusiness="OnProduce" gbs:saveInGrowBusiness="False" gbs:connected="true" gbs:recno="" gbs:entity="" gbs:datatype="string" gbs:key="10001">2024-0292003</gbs:ToCase.Name>
  <gbs:DocumentNumber gbs:loadFromGrowBusiness="OnProduce" gbs:saveInGrowBusiness="False" gbs:connected="true" gbs:recno="" gbs:entity="" gbs:datatype="string" gbs:key="10002">2024-0292003-6</gbs:DocumentNumber>
  <gbs:ToCase.OurRef.Name gbs:loadFromGrowBusiness="OnProduce" gbs:saveInGrowBusiness="False" gbs:connected="true" gbs:recno="" gbs:entity="" gbs:datatype="string" gbs:key="10003" gbs:removeContentControl="0">Sofie Astrid Jensen</gbs:ToCase.OurRef.Name>
  <gbs:OurRef.Name gbs:loadFromGrowBusiness="OnProduce" gbs:saveInGrowBusiness="False" gbs:connected="true" gbs:recno="" gbs:entity="" gbs:datatype="string" gbs:key="10004" gbs:removeContentControl="0">Sofie Astrid Jensen</gbs:OurRef.Name>
  <gbs:ToCreatedBy.ToContact.Name gbs:loadFromGrowBusiness="OnProduce" gbs:saveInGrowBusiness="False" gbs:connected="true" gbs:recno="" gbs:entity="" gbs:datatype="string" gbs:key="10005" gbs:removeContentControl="0">Sofie Astrid Jensen</gbs:ToCreatedBy.ToContact.Name>
  <gbs:ToProject.Name gbs:loadFromGrowBusiness="OnProduce" gbs:saveInGrowBusiness="False" gbs:connected="true" gbs:recno="" gbs:entity="" gbs:datatype="string" gbs:key="10006" gbs:removeContentControl="0">
  </gbs:ToProject.Name>
  <gbs:ToActivityContactJOINEX.Referencenumber gbs:loadFromGrowBusiness="OnEdit" gbs:saveInGrowBusiness="False" gbs:connected="true" gbs:recno="" gbs:entity="" gbs:datatype="string" gbs:key="10007" gbs:removeContentControl="0" gbs:dispatchrecipient="true" gbs:joinex="[JOINEX=[ToRole] {!OJEX!}=6]">
  </gbs:ToActivityContactJOINEX.Referencenumber>
  <gbs:ToActivityContactJOINEX.Name gbs:loadFromGrowBusiness="OnEdit" gbs:saveInGrowBusiness="False" gbs:connected="true" gbs:recno="" gbs:entity="" gbs:datatype="string" gbs:key="10008" gbs:dispatchrecipient="true" gbs:removeContentControl="0" gbs:joinex="[JOINEX=[ToRole] {!OJEX!}=6]">KFF 6671 Center for Kultur- og Fritidsaktiviteter</gbs:ToActivityContactJOINEX.Name>
  <gbs:ToActivityContactJOINEX.Address gbs:loadFromGrowBusiness="OnEdit" gbs:saveInGrowBusiness="False" gbs:connected="true" gbs:recno="" gbs:entity="" gbs:datatype="string" gbs:key="10009" gbs:dispatchrecipient="true" gbs:removeContentControl="0" gbs:joinex="[JOINEX=[ToRole] {!OJEX!}=6]">
  </gbs:ToActivityContactJOINEX.Address>
  <gbs:ToActivityContactJOINEX.ZipCode gbs:loadFromGrowBusiness="OnEdit" gbs:saveInGrowBusiness="False" gbs:connected="true" gbs:recno="" gbs:entity="" gbs:datatype="string" gbs:key="10010" gbs:removeContentControl="0" gbs:dispatchrecipient="true" gbs:joinex="[JOINEX=[ToRole] {!OJEX!}=6]">
  </gbs:ToActivityContactJOINEX.ZipCode>
  <gbs:ToActivityContactJOINEX.ZipPlace gbs:loadFromGrowBusiness="OnEdit" gbs:saveInGrowBusiness="False" gbs:connected="true" gbs:recno="" gbs:entity="" gbs:datatype="string" gbs:key="10011" gbs:dispatchrecipient="true" gbs:removeContentControl="0" gbs:joinex="[JOINEX=[ToRole] {!OJEX!}=6]">
  </gbs:ToActivityContactJOINEX.ZipPlace>
  <gbs:ToCase.Project.Parent.Description gbs:loadFromGrowBusiness="OnProduce" gbs:saveInGrowBusiness="False" gbs:connected="true" gbs:recno="" gbs:entity="" gbs:datatype="string" gbs:key="10012" gbs:removeContentControl="0">
  </gbs:ToCase.Project.Parent.Description>
  <gbs:ToCase.Project.Parent.Name gbs:loadFromGrowBusiness="OnProduce" gbs:saveInGrowBusiness="False" gbs:connected="true" gbs:recno="" gbs:entity="" gbs:datatype="string" gbs:key="10013" gbs:removeContentControl="0">
  </gbs:ToCase.Project.Parent.Name>
  <gbs:ToProject.Parent.Description gbs:loadFromGrowBusiness="OnProduce" gbs:saveInGrowBusiness="False" gbs:connected="true" gbs:recno="" gbs:entity="" gbs:datatype="string" gbs:key="10014">
  </gbs:ToProject.Parent.Description>
  <gbs:ToProject.Parent.Name gbs:loadFromGrowBusiness="OnProduce" gbs:saveInGrowBusiness="False" gbs:connected="true" gbs:recno="" gbs:entity="" gbs:datatype="string" gbs:key="10015">
  </gbs:ToProject.Parent.Name>
  <gbs:ToCase.Description gbs:loadFromGrowBusiness="OnProduce" gbs:saveInGrowBusiness="False" gbs:connected="true" gbs:recno="" gbs:entity="" gbs:datatype="string" gbs:key="10016">AVLU 2024 - høring plan for fremtidens svømmetilbud</gbs:ToCase.Description>
  <gbs:ToProject.OurRef.Name gbs:loadFromGrowBusiness="OnProduce" gbs:saveInGrowBusiness="False" gbs:connected="true" gbs:recno="" gbs:entity="" gbs:datatype="string" gbs:key="10017">
  </gbs:ToProject.OurRef.Name>
  <gbs:ToProject.Description gbs:loadFromGrowBusiness="OnProduce" gbs:saveInGrowBusiness="False" gbs:connected="true" gbs:recno="" gbs:entity="" gbs:datatype="string" gbs:key="10018">
  </gbs:ToProject.Description>
  <gbs:ToCase.Project.OurRef.Name gbs:loadFromGrowBusiness="OnProduce" gbs:saveInGrowBusiness="False" gbs:connected="true" gbs:recno="" gbs:entity="" gbs:datatype="string" gbs:key="10019">
  </gbs:ToCase.Project.OurRef.Name>
  <gbs:ToCase.Project.Description gbs:loadFromGrowBusiness="OnProduce" gbs:saveInGrowBusiness="False" gbs:connected="true" gbs:recno="" gbs:entity="" gbs:datatype="string" gbs:key="10020" gbs:removeContentControl="0">
  </gbs:ToCase.Project.Description>
  <gbs:ToCase.Project.Name gbs:loadFromGrowBusiness="OnProduce" gbs:saveInGrowBusiness="False" gbs:connected="true" gbs:recno="" gbs:entity="" gbs:datatype="string" gbs:key="10021">
  </gbs:ToCase.Project.Name>
  <gbs:ToActivityContactJOINEX.Email gbs:loadFromGrowBusiness="OnProduce" gbs:saveInGrowBusiness="False" gbs:connected="true" gbs:recno="" gbs:entity="" gbs:datatype="string" gbs:key="10022" gbs:removeContentControl="0" gbs:dispatchrecipient="true" gbs:joinex="[JOINEX=[ToRole] {!OJEX!}=6]">
  </gbs:ToActivityContactJOINEX.Email>
  <gbs:ToCase.ToEstates.CF_LandParcelIdentifier gbs:loadFromGrowBusiness="OnProduce" gbs:saveInGrowBusiness="False" gbs:connected="true" gbs:recno="" gbs:entity="" gbs:datatype="long" gbs:key="10023" gbs:removeContentControl="0">
  </gbs:ToCase.ToEstates.CF_LandParcelIdentifier>
  <gbs:ToCase.ToEstates.CF_municipalrealpropertyidentifier gbs:loadFromGrowBusiness="OnProduce" gbs:saveInGrowBusiness="False" gbs:connected="true" gbs:recno="" gbs:entity="" gbs:datatype="long" gbs:key="10024" gbs:removeContentControl="0">
  </gbs:ToCase.ToEstates.CF_municipalrealpropertyidentifier>
  <gbs:ToCase.ToCreatedBy.ToContact.Name gbs:loadFromGrowBusiness="OnProduce" gbs:saveInGrowBusiness="False" gbs:connected="true" gbs:recno="" gbs:entity="" gbs:datatype="string" gbs:key="10025" gbs:removeContentControl="0">Sofie Astrid Jensen</gbs:ToCase.ToCreatedBy.ToContact.Name>
  <gbs:ToCase.ToCaseContact.Referencenumber gbs:loadFromGrowBusiness="OnProduce" gbs:saveInGrowBusiness="False" gbs:connected="true" gbs:recno="" gbs:entity="" gbs:datatype="string" gbs:key="10026" gbs:removeContentControl="0">
  </gbs:ToCase.ToCaseContact.Referencenumber>
  <gbs:ToCase.ToCaseContact.Referencenumber gbs:loadFromGrowBusiness="OnProduce" gbs:saveInGrowBusiness="False" gbs:connected="true" gbs:recno="" gbs:entity="" gbs:datatype="string" gbs:key="10027">
  </gbs:ToCase.ToCaseContact.Referencenumber>
  <gbs:ToActivityContactJOINEX.Referencenumber gbs:loadFromGrowBusiness="OnEdit" gbs:saveInGrowBusiness="False" gbs:connected="true" gbs:recno="" gbs:entity="" gbs:datatype="string" gbs:key="10028" gbs:dispatchrecipient="true" gbs:removeContentControl="0" gbs:joinex="[JOINEX=[ToRole] {!OJEX!}=6]">
  </gbs:ToActivityContactJOINEX.Referencenumber>
  <gbs:ToActivityContactJOINEX.Name gbs:loadFromGrowBusiness="OnEdit" gbs:saveInGrowBusiness="False" gbs:connected="true" gbs:recno="" gbs:entity="" gbs:datatype="string" gbs:key="10029" gbs:removeContentControl="0" gbs:dispatchrecipient="true" gbs:joinex="[JOINEX=[ToRole] {!OJEX!}=6]">KFF 6671 Center for Kultur- og Fritidsaktiviteter</gbs:ToActivityContactJOINEX.Name>
  <gbs:ToActivityContactJOINEX.Address gbs:loadFromGrowBusiness="OnEdit" gbs:saveInGrowBusiness="False" gbs:connected="true" gbs:recno="" gbs:entity="" gbs:datatype="string" gbs:key="10030" gbs:dispatchrecipient="true" gbs:joinex="[JOINEX=[ToRole] {!OJEX!}=6]" gbs:removeContentControl="0">
  </gbs:ToActivityContactJOINEX.Address>
  <gbs:ToActivityContactJOINEX.ZipCode gbs:loadFromGrowBusiness="OnEdit" gbs:saveInGrowBusiness="False" gbs:connected="true" gbs:recno="" gbs:entity="" gbs:datatype="string" gbs:key="10031" gbs:dispatchrecipient="true" gbs:joinex="[JOINEX=[ToRole] {!OJEX!}=6]" gbs:removeContentControl="0">
  </gbs:ToActivityContactJOINEX.ZipCode>
  <gbs:ToActivityContactJOINEX.ZipPlace gbs:loadFromGrowBusiness="OnEdit" gbs:saveInGrowBusiness="False" gbs:connected="true" gbs:recno="" gbs:entity="" gbs:datatype="string" gbs:key="10032" gbs:dispatchrecipient="true" gbs:joinex="[JOINEX=[ToRole] {!OJEX!}=6]" gbs:removeContentControl="0">
  </gbs:ToActivityContactJOINEX.ZipPlace>
  <gbs:Title gbs:loadFromGrowBusiness="OnProduce" gbs:saveInGrowBusiness="False" gbs:connected="true" gbs:recno="" gbs:entity="" gbs:datatype="string" gbs:key="10033">Svar på høring vedr. fremtidens svømmetilbud</gbs:Title>
  <gbs:ToCase.Name gbs:loadFromGrowBusiness="OnProduce" gbs:saveInGrowBusiness="False" gbs:connected="true" gbs:recno="" gbs:entity="" gbs:datatype="string" gbs:key="10034">2024-0292003</gbs:ToCase.Name>
  <gbs:DocumentNumber gbs:loadFromGrowBusiness="OnProduce" gbs:saveInGrowBusiness="False" gbs:connected="true" gbs:recno="" gbs:entity="" gbs:datatype="string" gbs:key="10035">2024-0292003-6</gbs:DocumentNumber>
  <gbs:ToCase.OurRef.Name gbs:loadFromGrowBusiness="OnProduce" gbs:saveInGrowBusiness="False" gbs:connected="true" gbs:recno="" gbs:entity="" gbs:datatype="string" gbs:key="10036">Sofie Astrid Jensen</gbs:ToCase.OurRef.Name>
  <gbs:ToCase.OurRef.ToCreatedBy.ToContact.Name gbs:loadFromGrowBusiness="OnProduce" gbs:saveInGrowBusiness="False" gbs:connected="true" gbs:recno="" gbs:entity="" gbs:datatype="string" gbs:key="10037">Jaris Tim Sømod</gbs:ToCase.OurRef.ToCreatedBy.ToContact.Name>
  <gbs:OurRef.Name gbs:loadFromGrowBusiness="OnProduce" gbs:saveInGrowBusiness="False" gbs:connected="true" gbs:recno="" gbs:entity="" gbs:datatype="string" gbs:key="10038">Sofie Astrid Jensen</gbs:OurRef.Name>
  <gbs:ToCreatedBy.ToContact.Name gbs:loadFromGrowBusiness="OnProduce" gbs:saveInGrowBusiness="False" gbs:connected="true" gbs:recno="" gbs:entity="" gbs:datatype="string" gbs:key="10039">Sofie Astrid Jensen</gbs:ToCreatedBy.ToContact.Name>
  <gbs:ToCase.ToEstates.CF_LandParcelIdentifier gbs:loadFromGrowBusiness="OnProduce" gbs:saveInGrowBusiness="False" gbs:connected="true" gbs:recno="" gbs:entity="" gbs:datatype="note" gbs:key="10040" gbs:removeContentControl="0">
  </gbs:ToCase.ToEstates.CF_LandParcelIdentifier>
  <gbs:ToCase.ToEstates.CF_municipalrealpropertyidentifier gbs:loadFromGrowBusiness="OnProduce" gbs:saveInGrowBusiness="False" gbs:connected="true" gbs:recno="" gbs:entity="" gbs:datatype="note" gbs:key="10041" gbs:removeContentControl="0">
  </gbs:ToCase.ToEstates.CF_municipalrealpropertyidentifier>
  <gbs:ToProject.Name gbs:loadFromGrowBusiness="OnProduce" gbs:saveInGrowBusiness="False" gbs:connected="true" gbs:recno="" gbs:entity="" gbs:datatype="string" gbs:key="10042">
  </gbs:ToProject.Name>
  <gbs:ToCase.Project.Name gbs:loadFromGrowBusiness="OnProduce" gbs:saveInGrowBusiness="False" gbs:connected="true" gbs:recno="" gbs:entity="" gbs:datatype="string" gbs:key="10043">
  </gbs:ToCase.Project.Name>
  <gbs:ToCase.Project.Description gbs:loadFromGrowBusiness="OnProduce" gbs:saveInGrowBusiness="False" gbs:connected="true" gbs:recno="" gbs:entity="" gbs:datatype="string" gbs:key="10044">
  </gbs:ToCase.Project.Description>
  <gbs:ToCase.Project.OurRef.Name gbs:loadFromGrowBusiness="OnProduce" gbs:saveInGrowBusiness="False" gbs:connected="true" gbs:recno="" gbs:entity="" gbs:datatype="string" gbs:key="10045">
  </gbs:ToCase.Project.OurRef.Name>
  <gbs:ToProject.Description gbs:loadFromGrowBusiness="OnProduce" gbs:saveInGrowBusiness="False" gbs:connected="true" gbs:recno="" gbs:entity="" gbs:datatype="string" gbs:key="10046">
  </gbs:ToProject.Description>
  <gbs:ToProject.OurRef.Name gbs:loadFromGrowBusiness="OnProduce" gbs:saveInGrowBusiness="False" gbs:connected="true" gbs:recno="" gbs:entity="" gbs:datatype="string" gbs:key="10047">
  </gbs:ToProject.OurRef.Name>
  <gbs:ToCase.Description gbs:loadFromGrowBusiness="OnProduce" gbs:saveInGrowBusiness="False" gbs:connected="true" gbs:recno="" gbs:entity="" gbs:datatype="string" gbs:key="10048">AVLU 2024 - høring plan for fremtidens svømmetilbud</gbs:ToCase.Description>
  <gbs:ToProject.Parent.Name gbs:loadFromGrowBusiness="OnProduce" gbs:saveInGrowBusiness="False" gbs:connected="true" gbs:recno="" gbs:entity="" gbs:datatype="string" gbs:key="10049">
  </gbs:ToProject.Parent.Name>
  <gbs:ToProject.Parent.Description gbs:loadFromGrowBusiness="OnProduce" gbs:saveInGrowBusiness="False" gbs:connected="true" gbs:recno="" gbs:entity="" gbs:datatype="string" gbs:key="10050">
  </gbs:ToProject.Parent.Description>
  <gbs:ToCase.Project.Parent.Name gbs:loadFromGrowBusiness="OnProduce" gbs:saveInGrowBusiness="False" gbs:connected="true" gbs:recno="" gbs:entity="" gbs:datatype="string" gbs:key="10051" gbs:removeContentControl="0">
  </gbs:ToCase.Project.Parent.Name>
  <gbs:ToCase.Project.Parent.Description gbs:loadFromGrowBusiness="OnProduce" gbs:saveInGrowBusiness="False" gbs:connected="true" gbs:recno="" gbs:entity="" gbs:datatype="string" gbs:key="10052">
  </gbs:ToCase.Project.Parent.Description>
  <gbs:ToCase.ToCaseContactJOINEX.Referencenumber gbs:loadFromGrowBusiness="OnProduce" gbs:saveInGrowBusiness="False" gbs:connected="true" gbs:recno="" gbs:entity="" gbs:datatype="string" gbs:key="10053" gbs:joinex="[JOINEX=[ToRole] {!OJEX!}=300007]" gbs:removeContentControl="0">
  </gbs:ToCase.ToCaseContactJOINEX.Referencenumber>
  <gbs:ToCase.ToCaseContactJOINEX.Name gbs:loadFromGrowBusiness="OnProduce" gbs:saveInGrowBusiness="False" gbs:connected="true" gbs:recno="" gbs:entity="" gbs:datatype="string" gbs:key="10054" gbs:joinex="[JOINEX=[ToRole] {!OJEX!}=300007]" gbs:removeContentControl="0">
  </gbs:ToCase.ToCaseContactJOINEX.Name>
  <gbs:ToCase.ToCaseContactJOINEX.Address gbs:loadFromGrowBusiness="OnProduce" gbs:saveInGrowBusiness="False" gbs:connected="true" gbs:recno="" gbs:entity="" gbs:datatype="string" gbs:key="10055" gbs:joinex="[JOINEX=[ToRole] {!OJEX!}=300007]" gbs:removeContentControl="0">
  </gbs:ToCase.ToCaseContactJOINEX.Address>
  <gbs:ToCase.ToCaseContactJOINEX.Zip gbs:loadFromGrowBusiness="OnProduce" gbs:saveInGrowBusiness="False" gbs:connected="true" gbs:recno="" gbs:entity="" gbs:datatype="string" gbs:key="10056" gbs:removeContentControl="0" gbs:joinex="[JOINEX=[ToRole] {!OJEX!}=300007]">
  </gbs:ToCase.ToCaseContactJOINEX.Zip>
  <gbs:ToCase.ToCaseContactJOINEX.ZipCode gbs:loadFromGrowBusiness="OnProduce" gbs:saveInGrowBusiness="False" gbs:connected="true" gbs:recno="" gbs:entity="" gbs:datatype="string" gbs:key="10057" gbs:joinex="[JOINEX=[ToRole] {!OJEX!}=300007]" gbs:removeContentControl="0">
  </gbs:ToCase.ToCaseContactJOINEX.ZipCode>
  <gbs:ToCase.ToCaseContactJOINEX.ZipPlace gbs:loadFromGrowBusiness="OnProduce" gbs:saveInGrowBusiness="False" gbs:connected="true" gbs:recno="" gbs:entity="" gbs:datatype="string" gbs:key="10058" gbs:joinex="[JOINEX=[ToRole] {!OJEX!}=300007]" gbs:removeContentControl="0">
  </gbs:ToCase.ToCaseContactJOINEX.ZipPlace>
</gbs:GrowBusinessDocument>
</file>

<file path=customXml/itemProps1.xml><?xml version="1.0" encoding="utf-8"?>
<ds:datastoreItem xmlns:ds="http://schemas.openxmlformats.org/officeDocument/2006/customXml" ds:itemID="{6EB9C64A-7408-4EB9-8736-CF172B5F57AA}">
  <ds:schemaRefs>
    <ds:schemaRef ds:uri="http://schemas.openxmlformats.org/officeDocument/2006/bibliography"/>
  </ds:schemaRefs>
</ds:datastoreItem>
</file>

<file path=customXml/itemProps2.xml><?xml version="1.0" encoding="utf-8"?>
<ds:datastoreItem xmlns:ds="http://schemas.openxmlformats.org/officeDocument/2006/customXml" ds:itemID="{7C54416E-450F-4483-BBCD-71EA80432FD1}">
  <ds:schemaRefs/>
</ds:datastoreItem>
</file>

<file path=docProps/app.xml><?xml version="1.0" encoding="utf-8"?>
<Properties xmlns="http://schemas.openxmlformats.org/officeDocument/2006/extended-properties" xmlns:vt="http://schemas.openxmlformats.org/officeDocument/2006/docPropsVTypes">
  <Template>Brev_eDoc.dotm</Template>
  <TotalTime>1</TotalTime>
  <Pages>2</Pages>
  <Words>616</Words>
  <Characters>3546</Characters>
  <Application>Microsoft Office Word</Application>
  <DocSecurity>0</DocSecurity>
  <Lines>118</Lines>
  <Paragraphs>46</Paragraphs>
  <ScaleCrop>false</ScaleCrop>
  <HeadingPairs>
    <vt:vector size="2" baseType="variant">
      <vt:variant>
        <vt:lpstr>Titel</vt:lpstr>
      </vt:variant>
      <vt:variant>
        <vt:i4>1</vt:i4>
      </vt:variant>
    </vt:vector>
  </HeadingPairs>
  <TitlesOfParts>
    <vt:vector size="1" baseType="lpstr">
      <vt:lpstr>Svar på høring vedr. fremtidens svømmetilbud</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Svar på høring vedr. fremtidens svømmetilbud</dc:title>
  <dc:subject/>
  <dc:creator>Sofie Astrid Jensen</dc:creator>
  <cp:keywords>Københavns Kommune</cp:keywords>
  <dc:description/>
  <cp:lastModifiedBy>Sofie Astrid Jensen</cp:lastModifiedBy>
  <cp:revision>2</cp:revision>
  <cp:lastPrinted>2024-08-30T11:30:00Z</cp:lastPrinted>
  <dcterms:created xsi:type="dcterms:W3CDTF">2025-02-21T11:48:00Z</dcterms:created>
  <dcterms:modified xsi:type="dcterms:W3CDTF">2025-02-21T11:48:00Z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c:\windows\system32\inetsrv\Brev_eDoc.dotm</vt:lpwstr>
  </property>
  <property fmtid="{D5CDD505-2E9C-101B-9397-08002B2CF9AE}" pid="3" name="filePathOneNote">
    <vt:lpwstr>
    </vt:lpwstr>
  </property>
  <property fmtid="{D5CDD505-2E9C-101B-9397-08002B2CF9AE}" pid="4" name="comment">
    <vt:lpwstr>Svar på høring vedr. fremtidens svømmetilbud</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prod.edoc.kk.dk:9090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47351524</vt:lpwstr>
  </property>
  <property fmtid="{D5CDD505-2E9C-101B-9397-08002B2CF9AE}" pid="13" name="verId">
    <vt:lpwstr>46249424</vt:lpwstr>
  </property>
  <property fmtid="{D5CDD505-2E9C-101B-9397-08002B2CF9AE}" pid="14" name="templateId">
    <vt:lpwstr>500231</vt:lpwstr>
  </property>
  <property fmtid="{D5CDD505-2E9C-101B-9397-08002B2CF9AE}" pid="15" name="createdBy">
    <vt:lpwstr>Sofie Astrid Jensen</vt:lpwstr>
  </property>
  <property fmtid="{D5CDD505-2E9C-101B-9397-08002B2CF9AE}" pid="16" name="modifiedBy">
    <vt:lpwstr>Sofie Astrid Jensen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60382628</vt:lpwstr>
  </property>
  <property fmtid="{D5CDD505-2E9C-101B-9397-08002B2CF9AE}" pid="21" name="currentVerId">
    <vt:lpwstr>46249424</vt:lpwstr>
  </property>
  <property fmtid="{D5CDD505-2E9C-101B-9397-08002B2CF9AE}" pid="22" name="fileName">
    <vt:lpwstr>2024-0292003-6 Svar på høring vedr 60382628_46249424_0.DOCX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